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1683" w14:textId="77777777" w:rsidR="00FE576D" w:rsidRPr="00435446" w:rsidRDefault="00000000" w:rsidP="00435446">
      <w:pPr>
        <w:pStyle w:val="Title"/>
      </w:pPr>
      <w:sdt>
        <w:sdtPr>
          <w:alias w:val="Enter title:"/>
          <w:tag w:val="Enter title:"/>
          <w:id w:val="-479621438"/>
          <w:placeholder>
            <w:docPart w:val="21C456245D534207BD3C15AA999AD143"/>
          </w:placeholder>
          <w:temporary/>
          <w:showingPlcHdr/>
        </w:sdtPr>
        <w:sdtContent>
          <w:r w:rsidR="00C41E6E" w:rsidRPr="00D63A6C">
            <w:rPr>
              <w:sz w:val="56"/>
              <w:szCs w:val="56"/>
            </w:rPr>
            <w:t>Minutes</w:t>
          </w:r>
        </w:sdtContent>
      </w:sdt>
    </w:p>
    <w:p w14:paraId="39A57575" w14:textId="0BE5BE1F" w:rsidR="00FE576D" w:rsidRPr="00576115" w:rsidRDefault="0040673C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 QMS </w:t>
      </w:r>
      <w:r w:rsidR="00316660" w:rsidRPr="00576115">
        <w:rPr>
          <w:sz w:val="28"/>
          <w:szCs w:val="28"/>
        </w:rPr>
        <w:t>PSSC Meeting Minutes</w:t>
      </w:r>
    </w:p>
    <w:p w14:paraId="1B97E97D" w14:textId="7E930331" w:rsidR="00FE576D" w:rsidRDefault="00000000" w:rsidP="00774146">
      <w:pPr>
        <w:pStyle w:val="Date"/>
      </w:pPr>
      <w:sdt>
        <w:sdtPr>
          <w:rPr>
            <w:rStyle w:val="IntenseEmphasis"/>
          </w:rPr>
          <w:alias w:val="Date and time:"/>
          <w:tag w:val="Date and time:"/>
          <w:id w:val="721090451"/>
          <w:placeholder>
            <w:docPart w:val="51CA41B583D54F159A64E7867E57520F"/>
          </w:placeholder>
          <w:temporary/>
          <w:showingPlcHdr/>
        </w:sdtPr>
        <w:sdtContent>
          <w:r w:rsidR="00684306" w:rsidRPr="00AB3E35">
            <w:rPr>
              <w:rStyle w:val="IntenseEmphasis"/>
            </w:rPr>
            <w:t>Date | time</w:t>
          </w:r>
        </w:sdtContent>
      </w:sdt>
      <w:r w:rsidR="00587B68">
        <w:rPr>
          <w:rStyle w:val="IntenseEmphasis"/>
        </w:rPr>
        <w:t xml:space="preserve"> </w:t>
      </w:r>
      <w:r w:rsidR="007812B6">
        <w:t xml:space="preserve"> </w:t>
      </w:r>
      <w:r w:rsidR="00E36799">
        <w:t>April 27</w:t>
      </w:r>
      <w:r w:rsidR="007A2E37">
        <w:t xml:space="preserve">, </w:t>
      </w:r>
      <w:proofErr w:type="gramStart"/>
      <w:r w:rsidR="00587B68">
        <w:t>202</w:t>
      </w:r>
      <w:r w:rsidR="00A47FF2">
        <w:t>6</w:t>
      </w:r>
      <w:proofErr w:type="gramEnd"/>
      <w:r w:rsidR="003B5FCE">
        <w:t xml:space="preserve"> </w:t>
      </w:r>
      <w:r w:rsidR="00364815">
        <w:t>| 6:</w:t>
      </w:r>
      <w:r w:rsidR="00300865">
        <w:t>0</w:t>
      </w:r>
      <w:r w:rsidR="00162506">
        <w:t>0</w:t>
      </w:r>
      <w:r w:rsidR="00364815">
        <w:t xml:space="preserve"> – </w:t>
      </w:r>
      <w:r w:rsidR="0082577D">
        <w:t>7:</w:t>
      </w:r>
      <w:r w:rsidR="00300865">
        <w:t>0</w:t>
      </w:r>
      <w:r w:rsidR="00162506">
        <w:t>0</w:t>
      </w:r>
      <w:r w:rsidR="00364815">
        <w:t xml:space="preserve"> pm</w:t>
      </w:r>
    </w:p>
    <w:sdt>
      <w:sdtPr>
        <w:alias w:val="In attendance:"/>
        <w:tag w:val="In attendance:"/>
        <w:id w:val="-34966697"/>
        <w:placeholder>
          <w:docPart w:val="B155093B0CFB4E8B9D187A80F67A8698"/>
        </w:placeholder>
        <w:temporary/>
        <w:showingPlcHdr/>
      </w:sdtPr>
      <w:sdtContent>
        <w:p w14:paraId="2DE52E0A" w14:textId="77777777" w:rsidR="00FE576D" w:rsidRDefault="00C54681">
          <w:pPr>
            <w:pStyle w:val="Heading1"/>
          </w:pPr>
          <w:r>
            <w:t>In Attendance</w:t>
          </w:r>
        </w:p>
      </w:sdtContent>
    </w:sdt>
    <w:tbl>
      <w:tblPr>
        <w:tblStyle w:val="GridTable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2"/>
        <w:gridCol w:w="1164"/>
        <w:gridCol w:w="1094"/>
      </w:tblGrid>
      <w:tr w:rsidR="0007443F" w14:paraId="57642F04" w14:textId="77777777" w:rsidTr="008740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C19640" w14:textId="4C1DE184" w:rsidR="0040673C" w:rsidRDefault="0040673C" w:rsidP="00107EAF">
            <w:pPr>
              <w:spacing w:before="0"/>
            </w:pPr>
            <w:r>
              <w:t>Name:</w:t>
            </w:r>
          </w:p>
        </w:tc>
        <w:tc>
          <w:tcPr>
            <w:tcW w:w="11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AE0306" w14:textId="18D7A1CF" w:rsidR="0040673C" w:rsidRDefault="0040673C" w:rsidP="00107EAF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</w:t>
            </w:r>
          </w:p>
        </w:tc>
        <w:tc>
          <w:tcPr>
            <w:tcW w:w="1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B6C304" w14:textId="2367470F" w:rsidR="0040673C" w:rsidRDefault="0040673C" w:rsidP="00107EAF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Regrets</w:t>
            </w:r>
          </w:p>
        </w:tc>
      </w:tr>
      <w:tr w:rsidR="0007443F" w14:paraId="392B129B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1AF317CD" w14:textId="44759CB9" w:rsidR="0040673C" w:rsidRDefault="0040673C" w:rsidP="00107EAF">
            <w:pPr>
              <w:spacing w:before="0"/>
            </w:pPr>
            <w:r>
              <w:t>Jeff Nelson, Principal</w:t>
            </w:r>
          </w:p>
        </w:tc>
        <w:tc>
          <w:tcPr>
            <w:tcW w:w="1164" w:type="dxa"/>
          </w:tcPr>
          <w:p w14:paraId="7AE4CF43" w14:textId="18B72B36" w:rsidR="0040673C" w:rsidRDefault="00000000" w:rsidP="00107EA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9771287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7F1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  <w:sdt>
          <w:sdtPr>
            <w:id w:val="-179202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36F03B98" w14:textId="391FB186" w:rsidR="0040673C" w:rsidRDefault="00B15AEF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1E3C" w14:paraId="51026411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555B5F69" w14:textId="27327FB3" w:rsidR="00C91E3C" w:rsidRDefault="001A0E47" w:rsidP="00107EAF">
            <w:pPr>
              <w:spacing w:before="0"/>
            </w:pPr>
            <w:r>
              <w:t>Tyler Reed</w:t>
            </w:r>
            <w:r w:rsidR="00C91E3C">
              <w:t>, Chair</w:t>
            </w:r>
          </w:p>
        </w:tc>
        <w:sdt>
          <w:sdtPr>
            <w:id w:val="-2132067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2D682725" w14:textId="149911AE" w:rsidR="00C91E3C" w:rsidRDefault="006A5E01" w:rsidP="00107EAF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875422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0FB294C8" w14:textId="19563657" w:rsidR="00C91E3C" w:rsidRDefault="006A5E01" w:rsidP="00107EAF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0E47" w14:paraId="3D42A2EE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7901D32F" w14:textId="527A2536" w:rsidR="001A0E47" w:rsidRDefault="001A0E47" w:rsidP="001A0E47">
            <w:pPr>
              <w:spacing w:before="0"/>
            </w:pPr>
            <w:r>
              <w:t>Jen Kelly-Barnett</w:t>
            </w:r>
            <w:r w:rsidR="003113E3">
              <w:t>, Vice-Chair</w:t>
            </w:r>
          </w:p>
        </w:tc>
        <w:sdt>
          <w:sdtPr>
            <w:id w:val="1893527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560FB6C5" w14:textId="1D0583C6" w:rsidR="001A0E47" w:rsidRDefault="006A5E01" w:rsidP="001A0E47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094" w:type="dxa"/>
          </w:tcPr>
          <w:p w14:paraId="33E397C8" w14:textId="38C351C2" w:rsidR="001A0E47" w:rsidRDefault="00000000" w:rsidP="001A0E47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9444563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6288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27093F" w14:paraId="594FC9E1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5ACF33EF" w14:textId="702D161B" w:rsidR="0027093F" w:rsidRDefault="001A0E47" w:rsidP="003C2558">
            <w:pPr>
              <w:spacing w:before="0"/>
            </w:pPr>
            <w:r>
              <w:t>Monique Lesser</w:t>
            </w:r>
            <w:r w:rsidR="00D4227E">
              <w:t>, Recording Secretary</w:t>
            </w:r>
          </w:p>
        </w:tc>
        <w:sdt>
          <w:sdtPr>
            <w:id w:val="-14913924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5A082BD1" w14:textId="7CB4F7F1" w:rsidR="0027093F" w:rsidRDefault="00717F17" w:rsidP="003C2558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094" w:type="dxa"/>
          </w:tcPr>
          <w:p w14:paraId="0685E285" w14:textId="116995AF" w:rsidR="0027093F" w:rsidRDefault="00000000" w:rsidP="003C255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8697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0673C" w14:paraId="0BD07DF1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0CC63D9F" w14:textId="0E75D32C" w:rsidR="0040673C" w:rsidRDefault="001A0E47" w:rsidP="00107EAF">
            <w:pPr>
              <w:spacing w:before="0"/>
            </w:pPr>
            <w:r>
              <w:t>Kineret Ben Meir</w:t>
            </w:r>
          </w:p>
        </w:tc>
        <w:tc>
          <w:tcPr>
            <w:tcW w:w="1164" w:type="dxa"/>
          </w:tcPr>
          <w:p w14:paraId="2C36A945" w14:textId="1CEC101A" w:rsidR="0040673C" w:rsidRDefault="00000000" w:rsidP="00107EA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31261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5C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-34586707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480891DC" w14:textId="19C1159A" w:rsidR="0040673C" w:rsidRDefault="0016288B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1A0E47" w14:paraId="14608363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35148F93" w14:textId="2B996896" w:rsidR="001A0E47" w:rsidRDefault="001A0E47" w:rsidP="001A0E47">
            <w:pPr>
              <w:spacing w:before="0"/>
            </w:pPr>
            <w:r>
              <w:t>Irena Grabovitch-Zayev</w:t>
            </w:r>
          </w:p>
        </w:tc>
        <w:sdt>
          <w:sdtPr>
            <w:id w:val="1313446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70D4C6C0" w14:textId="7126296D" w:rsidR="001A0E47" w:rsidRDefault="00B40153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90895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2DD9B77A" w14:textId="2DCC6C55" w:rsidR="001A0E47" w:rsidRDefault="000250C2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2440AF" w14:paraId="263E27F6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43EFACE6" w14:textId="18C56F06" w:rsidR="002440AF" w:rsidRDefault="00D4227E" w:rsidP="002440AF">
            <w:pPr>
              <w:spacing w:before="0"/>
            </w:pPr>
            <w:r>
              <w:t>Sarah Lord</w:t>
            </w:r>
          </w:p>
        </w:tc>
        <w:tc>
          <w:tcPr>
            <w:tcW w:w="1164" w:type="dxa"/>
          </w:tcPr>
          <w:p w14:paraId="5CC8D722" w14:textId="2880DAAD" w:rsidR="002440AF" w:rsidRDefault="00000000" w:rsidP="002440A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319834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43819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  <w:sdt>
          <w:sdtPr>
            <w:id w:val="1150941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1FF21C8E" w14:textId="0AE121B0" w:rsidR="002440AF" w:rsidRDefault="00655209" w:rsidP="002440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0E47" w14:paraId="58C1E229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3A6ED20B" w14:textId="0804A934" w:rsidR="001A0E47" w:rsidRDefault="001A0E47" w:rsidP="001A0E47">
            <w:pPr>
              <w:spacing w:before="0"/>
            </w:pPr>
            <w:r>
              <w:t>Lauren Maillet</w:t>
            </w:r>
          </w:p>
        </w:tc>
        <w:sdt>
          <w:sdtPr>
            <w:id w:val="1118492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487CC6EA" w14:textId="60D550C0" w:rsidR="001A0E47" w:rsidRDefault="00991FBC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703137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75E7CD74" w14:textId="33EF1A49" w:rsidR="001A0E47" w:rsidRDefault="000250C2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E406FB" w14:paraId="4752209A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4EBB21C2" w14:textId="2AE84745" w:rsidR="00E406FB" w:rsidRDefault="00D4227E" w:rsidP="00107EAF">
            <w:pPr>
              <w:spacing w:before="0"/>
            </w:pPr>
            <w:r w:rsidRPr="00D4227E">
              <w:t>Shonna Martin</w:t>
            </w:r>
          </w:p>
        </w:tc>
        <w:sdt>
          <w:sdtPr>
            <w:id w:val="-2146894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7C0AF9B9" w14:textId="5C39B093" w:rsidR="00E406FB" w:rsidRDefault="00991FBC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20071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4C1B1DC6" w14:textId="2C4C96BE" w:rsidR="00E406FB" w:rsidRDefault="000250C2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1A0E47" w14:paraId="5E7CF442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38EEFBCA" w14:textId="1543D7A6" w:rsidR="001A0E47" w:rsidRPr="00D4227E" w:rsidRDefault="001A0E47" w:rsidP="001A0E47">
            <w:pPr>
              <w:spacing w:before="0"/>
            </w:pPr>
            <w:r>
              <w:t>Breanne Mather</w:t>
            </w:r>
          </w:p>
        </w:tc>
        <w:sdt>
          <w:sdtPr>
            <w:id w:val="-9682781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433E39EB" w14:textId="6F3C31F2" w:rsidR="001A0E47" w:rsidRDefault="00243819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47966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4540B56D" w14:textId="1051419F" w:rsidR="001A0E47" w:rsidRDefault="001A0E47" w:rsidP="001A0E47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062D7" w14:paraId="1A6C5907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79CD78E0" w14:textId="1E0075EC" w:rsidR="009062D7" w:rsidRPr="009903B9" w:rsidRDefault="00D4227E" w:rsidP="00107EAF">
            <w:pPr>
              <w:spacing w:before="0"/>
            </w:pPr>
            <w:r w:rsidRPr="009903B9">
              <w:t>Megan McLaughlin</w:t>
            </w:r>
          </w:p>
        </w:tc>
        <w:sdt>
          <w:sdtPr>
            <w:id w:val="171237507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5AA31DF6" w14:textId="12CBFFC8" w:rsidR="009062D7" w:rsidRDefault="00DA67E8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404951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3EC1587C" w14:textId="27E8F155" w:rsidR="009062D7" w:rsidRDefault="00DA67E8" w:rsidP="00107EAF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113E3" w14:paraId="462AAD86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6A6F69BB" w14:textId="03E2B9AF" w:rsidR="003113E3" w:rsidRDefault="003113E3" w:rsidP="003113E3">
            <w:pPr>
              <w:spacing w:before="0"/>
            </w:pPr>
            <w:r>
              <w:t>Rob Parkin</w:t>
            </w:r>
          </w:p>
        </w:tc>
        <w:sdt>
          <w:sdtPr>
            <w:id w:val="-7687715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4F380812" w14:textId="59971B12" w:rsidR="003113E3" w:rsidRDefault="003113E3" w:rsidP="003113E3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95459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339A6BEA" w14:textId="78476951" w:rsidR="003113E3" w:rsidRDefault="003113E3" w:rsidP="003113E3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113E3" w14:paraId="7590A1C8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79995114" w14:textId="4B754AC2" w:rsidR="003113E3" w:rsidRDefault="003113E3" w:rsidP="003113E3">
            <w:pPr>
              <w:spacing w:before="0"/>
            </w:pPr>
            <w:r>
              <w:t xml:space="preserve">Laurina </w:t>
            </w:r>
            <w:proofErr w:type="spellStart"/>
            <w:r>
              <w:t>Leyenaar</w:t>
            </w:r>
            <w:proofErr w:type="spellEnd"/>
          </w:p>
        </w:tc>
        <w:sdt>
          <w:sdtPr>
            <w:id w:val="-20553785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09C85611" w14:textId="2E9B06C5" w:rsidR="003113E3" w:rsidRDefault="00C6063E" w:rsidP="003113E3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-5301919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659A8FEF" w14:textId="6C8D56D3" w:rsidR="003113E3" w:rsidRDefault="00C05CAF" w:rsidP="003113E3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D204B" w14:paraId="5ED42A0D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50B23CDC" w14:textId="517D7194" w:rsidR="008D204B" w:rsidRDefault="008D204B" w:rsidP="008D204B">
            <w:pPr>
              <w:spacing w:before="0"/>
            </w:pPr>
            <w:r>
              <w:t>Isabella Van Damme</w:t>
            </w:r>
          </w:p>
        </w:tc>
        <w:sdt>
          <w:sdtPr>
            <w:id w:val="-420790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60D5B3A3" w14:textId="4154F9AC" w:rsidR="008D204B" w:rsidRDefault="00C6063E" w:rsidP="008D204B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52114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</w:tcPr>
              <w:p w14:paraId="01596DC1" w14:textId="5BC4B807" w:rsidR="008D204B" w:rsidRDefault="00C6063E" w:rsidP="008D204B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74023" w14:paraId="6E4B3D57" w14:textId="77777777" w:rsidTr="008740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7D9FC232" w14:textId="7971DC9A" w:rsidR="00874023" w:rsidRDefault="00874023" w:rsidP="00874023">
            <w:pPr>
              <w:spacing w:before="0"/>
            </w:pPr>
            <w:r>
              <w:t>Roger Nesbitt, DEC</w:t>
            </w:r>
          </w:p>
        </w:tc>
        <w:sdt>
          <w:sdtPr>
            <w:id w:val="202466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74E9FA9C" w14:textId="5ED15966" w:rsidR="00874023" w:rsidRDefault="006A5E01" w:rsidP="00874023">
                <w:pPr>
                  <w:spacing w:befor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094" w:type="dxa"/>
          </w:tcPr>
          <w:p w14:paraId="4F403C04" w14:textId="21861F5C" w:rsidR="00874023" w:rsidRDefault="00000000" w:rsidP="00874023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5812905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A5E01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A84F8F" w14:paraId="654226CB" w14:textId="77777777" w:rsidTr="008740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2" w:type="dxa"/>
          </w:tcPr>
          <w:p w14:paraId="109E326D" w14:textId="136D3858" w:rsidR="00A84F8F" w:rsidRDefault="00A84F8F" w:rsidP="00A84F8F">
            <w:pPr>
              <w:spacing w:before="0"/>
            </w:pPr>
            <w:r>
              <w:t xml:space="preserve">Sarah </w:t>
            </w:r>
            <w:r w:rsidR="00307CFC">
              <w:t>Rourke</w:t>
            </w:r>
          </w:p>
        </w:tc>
        <w:sdt>
          <w:sdtPr>
            <w:id w:val="20237356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4" w:type="dxa"/>
              </w:tcPr>
              <w:p w14:paraId="200137DF" w14:textId="5E1DEAFB" w:rsidR="00A84F8F" w:rsidRDefault="00001114" w:rsidP="00A84F8F">
                <w:pPr>
                  <w:spacing w:befor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094" w:type="dxa"/>
          </w:tcPr>
          <w:p w14:paraId="69C9294C" w14:textId="4D254659" w:rsidR="00A84F8F" w:rsidRDefault="00000000" w:rsidP="00A84F8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6313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4F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1BE9E5D1" w14:textId="4A424163" w:rsidR="002831E1" w:rsidRPr="000D1B9D" w:rsidRDefault="00725B08" w:rsidP="002831E1">
      <w:pPr>
        <w:pStyle w:val="Heading1"/>
      </w:pPr>
      <w:r>
        <w:t>Approval of Minutes</w:t>
      </w:r>
      <w:r w:rsidR="009C7EE5">
        <w:t xml:space="preserve"> &amp; Agenda</w:t>
      </w:r>
    </w:p>
    <w:p w14:paraId="338A4FD6" w14:textId="394A32A9" w:rsidR="004D21CF" w:rsidRDefault="00DB39B6" w:rsidP="009F3BA8">
      <w:pPr>
        <w:pStyle w:val="ListParagraph"/>
        <w:numPr>
          <w:ilvl w:val="0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 xml:space="preserve">Review of minutes by membership. </w:t>
      </w:r>
      <w:r w:rsidR="00C204F0">
        <w:rPr>
          <w:rFonts w:eastAsia="Times New Roman" w:cs="Calibri"/>
          <w:szCs w:val="22"/>
          <w:lang w:eastAsia="en-US"/>
        </w:rPr>
        <w:t xml:space="preserve">No concerns. Motion to approve minutes by </w:t>
      </w:r>
      <w:r w:rsidR="005333CA">
        <w:rPr>
          <w:rFonts w:eastAsia="Times New Roman" w:cs="Calibri"/>
          <w:szCs w:val="22"/>
          <w:lang w:eastAsia="en-US"/>
        </w:rPr>
        <w:t>Sarah</w:t>
      </w:r>
      <w:r w:rsidR="00E65A16">
        <w:rPr>
          <w:rFonts w:eastAsia="Times New Roman" w:cs="Calibri"/>
          <w:szCs w:val="22"/>
          <w:lang w:eastAsia="en-US"/>
        </w:rPr>
        <w:t xml:space="preserve"> L.</w:t>
      </w:r>
      <w:r w:rsidR="00243819">
        <w:rPr>
          <w:rFonts w:eastAsia="Times New Roman" w:cs="Calibri"/>
          <w:szCs w:val="22"/>
          <w:lang w:eastAsia="en-US"/>
        </w:rPr>
        <w:t xml:space="preserve"> </w:t>
      </w:r>
      <w:r w:rsidR="00C204F0">
        <w:rPr>
          <w:rFonts w:eastAsia="Times New Roman" w:cs="Calibri"/>
          <w:szCs w:val="22"/>
          <w:lang w:eastAsia="en-US"/>
        </w:rPr>
        <w:t xml:space="preserve">and seconded by </w:t>
      </w:r>
      <w:r w:rsidR="005333CA">
        <w:rPr>
          <w:rFonts w:eastAsia="Times New Roman" w:cs="Calibri"/>
          <w:szCs w:val="22"/>
          <w:lang w:eastAsia="en-US"/>
        </w:rPr>
        <w:t>Megan</w:t>
      </w:r>
      <w:r w:rsidR="00C204F0">
        <w:rPr>
          <w:rFonts w:eastAsia="Times New Roman" w:cs="Calibri"/>
          <w:szCs w:val="22"/>
          <w:lang w:eastAsia="en-US"/>
        </w:rPr>
        <w:t>.</w:t>
      </w:r>
      <w:r w:rsidR="009C7EE5">
        <w:rPr>
          <w:rFonts w:eastAsia="Times New Roman" w:cs="Calibri"/>
          <w:szCs w:val="22"/>
          <w:lang w:eastAsia="en-US"/>
        </w:rPr>
        <w:t xml:space="preserve"> Motion carried.</w:t>
      </w:r>
    </w:p>
    <w:p w14:paraId="48869D60" w14:textId="0A5F9862" w:rsidR="009C7EE5" w:rsidRDefault="009C7EE5" w:rsidP="009F3BA8">
      <w:pPr>
        <w:pStyle w:val="ListParagraph"/>
        <w:numPr>
          <w:ilvl w:val="0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Megan moved to approve agenda, seconded by Sarah</w:t>
      </w:r>
      <w:r w:rsidR="0058020D">
        <w:rPr>
          <w:rFonts w:eastAsia="Times New Roman" w:cs="Calibri"/>
          <w:szCs w:val="22"/>
          <w:lang w:eastAsia="en-US"/>
        </w:rPr>
        <w:t xml:space="preserve"> L.</w:t>
      </w:r>
    </w:p>
    <w:p w14:paraId="76BBBF33" w14:textId="296BAB77" w:rsidR="000C574E" w:rsidRPr="00107794" w:rsidRDefault="008C5566" w:rsidP="000C574E">
      <w:pPr>
        <w:pStyle w:val="Heading1"/>
      </w:pPr>
      <w:r>
        <w:rPr>
          <w:lang w:val="en-CA"/>
        </w:rPr>
        <w:t xml:space="preserve">Policy Review: </w:t>
      </w:r>
      <w:r w:rsidR="00E65A16">
        <w:rPr>
          <w:lang w:val="en-CA"/>
        </w:rPr>
        <w:t>School Fees</w:t>
      </w:r>
    </w:p>
    <w:p w14:paraId="2FBCADC7" w14:textId="7B613734" w:rsidR="00E65A16" w:rsidRDefault="00E65A16" w:rsidP="00377360">
      <w:pPr>
        <w:pStyle w:val="ListParagraph"/>
        <w:numPr>
          <w:ilvl w:val="0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Student Fees have been set for several years now ($30)</w:t>
      </w:r>
    </w:p>
    <w:p w14:paraId="42AB7CE0" w14:textId="4666F9B3" w:rsidR="00513544" w:rsidRDefault="00F91A62" w:rsidP="00ED3EEA">
      <w:pPr>
        <w:pStyle w:val="ListParagraph"/>
        <w:numPr>
          <w:ilvl w:val="1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This fee can fully cover the costs as outlined in the</w:t>
      </w:r>
      <w:r w:rsidR="002F344D">
        <w:rPr>
          <w:rFonts w:eastAsia="Times New Roman" w:cs="Calibri"/>
          <w:szCs w:val="22"/>
          <w:lang w:eastAsia="en-US"/>
        </w:rPr>
        <w:t xml:space="preserve"> school policy (t-shirt, guest speakers, field trips, enrichment activities, </w:t>
      </w:r>
      <w:r w:rsidR="00513544">
        <w:rPr>
          <w:rFonts w:eastAsia="Times New Roman" w:cs="Calibri"/>
          <w:szCs w:val="22"/>
          <w:lang w:eastAsia="en-US"/>
        </w:rPr>
        <w:t xml:space="preserve">student </w:t>
      </w:r>
      <w:proofErr w:type="gramStart"/>
      <w:r w:rsidR="00513544">
        <w:rPr>
          <w:rFonts w:eastAsia="Times New Roman" w:cs="Calibri"/>
          <w:szCs w:val="22"/>
          <w:lang w:eastAsia="en-US"/>
        </w:rPr>
        <w:t>handbook</w:t>
      </w:r>
      <w:proofErr w:type="gramEnd"/>
      <w:r w:rsidR="00513544">
        <w:rPr>
          <w:rFonts w:eastAsia="Times New Roman" w:cs="Calibri"/>
          <w:szCs w:val="22"/>
          <w:lang w:eastAsia="en-US"/>
        </w:rPr>
        <w:t xml:space="preserve">, </w:t>
      </w:r>
      <w:r w:rsidR="00B37DE7">
        <w:rPr>
          <w:rFonts w:eastAsia="Times New Roman" w:cs="Calibri"/>
          <w:szCs w:val="22"/>
          <w:lang w:eastAsia="en-US"/>
        </w:rPr>
        <w:t>prizes</w:t>
      </w:r>
      <w:r w:rsidR="002C098C">
        <w:rPr>
          <w:rFonts w:eastAsia="Times New Roman" w:cs="Calibri"/>
          <w:szCs w:val="22"/>
          <w:lang w:eastAsia="en-US"/>
        </w:rPr>
        <w:t xml:space="preserve">, year-end awards, </w:t>
      </w:r>
      <w:r w:rsidR="00513544">
        <w:rPr>
          <w:rFonts w:eastAsia="Times New Roman" w:cs="Calibri"/>
          <w:szCs w:val="22"/>
          <w:lang w:eastAsia="en-US"/>
        </w:rPr>
        <w:t>etc.)</w:t>
      </w:r>
    </w:p>
    <w:p w14:paraId="57B6571F" w14:textId="03F9D5FD" w:rsidR="00513544" w:rsidRDefault="00513544" w:rsidP="00ED3EEA">
      <w:pPr>
        <w:pStyle w:val="ListParagraph"/>
        <w:numPr>
          <w:ilvl w:val="1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All school fees are paid using School Cash Online</w:t>
      </w:r>
    </w:p>
    <w:p w14:paraId="35535C9B" w14:textId="598E52F2" w:rsidR="00F6175C" w:rsidRDefault="006E05AB" w:rsidP="00ED3EEA">
      <w:pPr>
        <w:pStyle w:val="ListParagraph"/>
        <w:numPr>
          <w:ilvl w:val="1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Fee payment</w:t>
      </w:r>
      <w:r w:rsidR="003151C0">
        <w:rPr>
          <w:rFonts w:eastAsia="Times New Roman" w:cs="Calibri"/>
          <w:szCs w:val="22"/>
          <w:lang w:eastAsia="en-US"/>
        </w:rPr>
        <w:t xml:space="preserve"> compliance</w:t>
      </w:r>
      <w:r>
        <w:rPr>
          <w:rFonts w:eastAsia="Times New Roman" w:cs="Calibri"/>
          <w:szCs w:val="22"/>
          <w:lang w:eastAsia="en-US"/>
        </w:rPr>
        <w:t xml:space="preserve"> at approx. 90%</w:t>
      </w:r>
      <w:r w:rsidR="00882089">
        <w:rPr>
          <w:rFonts w:eastAsia="Times New Roman" w:cs="Calibri"/>
          <w:szCs w:val="22"/>
          <w:lang w:eastAsia="en-US"/>
        </w:rPr>
        <w:t xml:space="preserve"> </w:t>
      </w:r>
    </w:p>
    <w:p w14:paraId="1D3B2397" w14:textId="786AA19D" w:rsidR="004D3576" w:rsidRPr="00BD7EBD" w:rsidRDefault="00C755D8" w:rsidP="00BD7EBD">
      <w:pPr>
        <w:pStyle w:val="ListParagraph"/>
        <w:numPr>
          <w:ilvl w:val="0"/>
          <w:numId w:val="14"/>
        </w:numPr>
        <w:spacing w:before="0"/>
        <w:rPr>
          <w:rFonts w:eastAsia="Times New Roman" w:cs="Calibri"/>
          <w:szCs w:val="22"/>
          <w:lang w:eastAsia="en-US"/>
        </w:rPr>
      </w:pPr>
      <w:r>
        <w:rPr>
          <w:rFonts w:eastAsia="Times New Roman" w:cs="Calibri"/>
          <w:szCs w:val="22"/>
          <w:lang w:eastAsia="en-US"/>
        </w:rPr>
        <w:t>Rob move</w:t>
      </w:r>
      <w:r w:rsidR="00B53177">
        <w:rPr>
          <w:rFonts w:eastAsia="Times New Roman" w:cs="Calibri"/>
          <w:szCs w:val="22"/>
          <w:lang w:eastAsia="en-US"/>
        </w:rPr>
        <w:t>d</w:t>
      </w:r>
      <w:r w:rsidR="0077755B">
        <w:rPr>
          <w:rFonts w:eastAsia="Times New Roman" w:cs="Calibri"/>
          <w:szCs w:val="22"/>
          <w:lang w:eastAsia="en-US"/>
        </w:rPr>
        <w:t xml:space="preserve"> to approve recommendation to keep fees at $30, seconded by Sarah L.</w:t>
      </w:r>
    </w:p>
    <w:p w14:paraId="6922B028" w14:textId="3B38249E" w:rsidR="00F2515D" w:rsidRPr="00107794" w:rsidRDefault="00253472" w:rsidP="00F2515D">
      <w:pPr>
        <w:pStyle w:val="Heading1"/>
      </w:pPr>
      <w:r>
        <w:rPr>
          <w:lang w:val="en-CA"/>
        </w:rPr>
        <w:t>Q</w:t>
      </w:r>
      <w:r w:rsidR="008F7748">
        <w:rPr>
          <w:lang w:val="en-CA"/>
        </w:rPr>
        <w:t>MS Reads 2026</w:t>
      </w:r>
    </w:p>
    <w:p w14:paraId="2740F648" w14:textId="4435C3C1" w:rsidR="0077755B" w:rsidRDefault="0077755B" w:rsidP="000B504E">
      <w:pPr>
        <w:pStyle w:val="ListParagraph"/>
        <w:numPr>
          <w:ilvl w:val="0"/>
          <w:numId w:val="19"/>
        </w:numPr>
      </w:pPr>
      <w:r>
        <w:t>Finale was a great success</w:t>
      </w:r>
      <w:r w:rsidR="00EF5552">
        <w:t xml:space="preserve"> at the school with each grade level composed music piece to feature</w:t>
      </w:r>
    </w:p>
    <w:p w14:paraId="54B3F638" w14:textId="7D1BFE3F" w:rsidR="00EF5552" w:rsidRDefault="002B735D" w:rsidP="000B504E">
      <w:pPr>
        <w:pStyle w:val="ListParagraph"/>
        <w:numPr>
          <w:ilvl w:val="0"/>
          <w:numId w:val="19"/>
        </w:numPr>
      </w:pPr>
      <w:r>
        <w:t>Students really enjoyed meeting the author in-person</w:t>
      </w:r>
    </w:p>
    <w:p w14:paraId="07DD7582" w14:textId="172F7C18" w:rsidR="00F569E7" w:rsidRDefault="005F2C46" w:rsidP="000B504E">
      <w:pPr>
        <w:pStyle w:val="ListParagraph"/>
        <w:numPr>
          <w:ilvl w:val="0"/>
          <w:numId w:val="19"/>
        </w:numPr>
      </w:pPr>
      <w:r>
        <w:t>Books will be</w:t>
      </w:r>
      <w:r w:rsidR="00BF5A6A">
        <w:t xml:space="preserve"> kept for next year</w:t>
      </w:r>
      <w:r w:rsidR="00351F22">
        <w:t xml:space="preserve"> to be read again next year with a smaller event </w:t>
      </w:r>
      <w:r w:rsidR="00BD7EBD">
        <w:t>planned</w:t>
      </w:r>
    </w:p>
    <w:p w14:paraId="5968CEB0" w14:textId="5004CEE6" w:rsidR="00796E80" w:rsidRDefault="0043027A" w:rsidP="00796E80">
      <w:pPr>
        <w:pStyle w:val="ListParagraph"/>
        <w:numPr>
          <w:ilvl w:val="0"/>
          <w:numId w:val="19"/>
        </w:numPr>
      </w:pPr>
      <w:r>
        <w:lastRenderedPageBreak/>
        <w:t>There w</w:t>
      </w:r>
      <w:r w:rsidR="00C92828">
        <w:t>ere a few comments raised by parents (5-</w:t>
      </w:r>
      <w:r w:rsidR="00BE3EFE">
        <w:t>6 comments) with concerns regarding language or themes</w:t>
      </w:r>
      <w:r w:rsidR="00392C61">
        <w:t xml:space="preserve"> within the chosen novels. Op</w:t>
      </w:r>
      <w:r w:rsidR="00BE3EFE">
        <w:t xml:space="preserve">tions were always given to be exempt </w:t>
      </w:r>
      <w:r w:rsidR="00630DE3">
        <w:t>from reading</w:t>
      </w:r>
      <w:r w:rsidR="00351F22">
        <w:t xml:space="preserve"> it.</w:t>
      </w:r>
    </w:p>
    <w:p w14:paraId="74A72C20" w14:textId="7C883822" w:rsidR="00EA32A1" w:rsidRPr="00107794" w:rsidRDefault="00EA32A1" w:rsidP="00EA32A1">
      <w:pPr>
        <w:pStyle w:val="Heading1"/>
      </w:pPr>
      <w:r>
        <w:t>Discover QMS</w:t>
      </w:r>
    </w:p>
    <w:p w14:paraId="1CF5F073" w14:textId="4E7E0117" w:rsidR="00EA32A1" w:rsidRDefault="00EA32A1" w:rsidP="00FD13EE">
      <w:pPr>
        <w:pStyle w:val="ListParagraph"/>
        <w:numPr>
          <w:ilvl w:val="0"/>
          <w:numId w:val="19"/>
        </w:numPr>
        <w:spacing w:before="0"/>
      </w:pPr>
      <w:r>
        <w:t>Discover QMS</w:t>
      </w:r>
      <w:r w:rsidR="00FD13EE">
        <w:t xml:space="preserve"> will take place </w:t>
      </w:r>
      <w:r>
        <w:t>Wednesday June 3, 2026 – 6-8pm is scheduled for drop-in with parents and families</w:t>
      </w:r>
    </w:p>
    <w:p w14:paraId="221636DC" w14:textId="77777777" w:rsidR="00EA32A1" w:rsidRDefault="00EA32A1" w:rsidP="00FD13EE">
      <w:pPr>
        <w:pStyle w:val="ListParagraph"/>
        <w:numPr>
          <w:ilvl w:val="0"/>
          <w:numId w:val="19"/>
        </w:numPr>
        <w:spacing w:before="0"/>
      </w:pPr>
      <w:r>
        <w:t>Grade 8 and 7 students will be doing tours</w:t>
      </w:r>
    </w:p>
    <w:p w14:paraId="4943498C" w14:textId="77777777" w:rsidR="00EA32A1" w:rsidRDefault="00EA32A1" w:rsidP="00FD13EE">
      <w:pPr>
        <w:pStyle w:val="ListParagraph"/>
        <w:numPr>
          <w:ilvl w:val="0"/>
          <w:numId w:val="19"/>
        </w:numPr>
        <w:spacing w:before="0"/>
      </w:pPr>
      <w:r>
        <w:t>Some grade 6 students will be doing engagement calls with feeder school to do Q&amp;A with current grade 5’s.</w:t>
      </w:r>
    </w:p>
    <w:p w14:paraId="24CE22A9" w14:textId="206FAB5A" w:rsidR="00796E80" w:rsidRPr="00107794" w:rsidRDefault="00796E80" w:rsidP="00796E80">
      <w:pPr>
        <w:pStyle w:val="Heading1"/>
        <w:numPr>
          <w:ilvl w:val="0"/>
          <w:numId w:val="19"/>
        </w:numPr>
      </w:pPr>
      <w:r>
        <w:rPr>
          <w:lang w:val="en-CA"/>
        </w:rPr>
        <w:t>Student Perception Data: Review</w:t>
      </w:r>
    </w:p>
    <w:p w14:paraId="7D362FB9" w14:textId="1D780B30" w:rsidR="00796E80" w:rsidRDefault="00796E80" w:rsidP="00A81004">
      <w:pPr>
        <w:pStyle w:val="ListParagraph"/>
        <w:numPr>
          <w:ilvl w:val="0"/>
          <w:numId w:val="19"/>
        </w:numPr>
        <w:spacing w:before="0"/>
      </w:pPr>
      <w:r>
        <w:t xml:space="preserve">Some topics covered </w:t>
      </w:r>
      <w:r w:rsidR="00A81004">
        <w:t>in</w:t>
      </w:r>
      <w:r>
        <w:t xml:space="preserve"> the survey included general health, mental health, school community, physical activity, leisure screen time and sleep, healthy eating, substance abuse</w:t>
      </w:r>
    </w:p>
    <w:p w14:paraId="629F0C4A" w14:textId="26C5BB48" w:rsidR="00796E80" w:rsidRDefault="00796E80" w:rsidP="00F453B6">
      <w:pPr>
        <w:pStyle w:val="ListParagraph"/>
        <w:numPr>
          <w:ilvl w:val="0"/>
          <w:numId w:val="19"/>
        </w:numPr>
        <w:spacing w:before="0"/>
      </w:pPr>
      <w:r>
        <w:t>Overall, our scores were near district and provincial averages</w:t>
      </w:r>
      <w:r w:rsidR="00DF1D29">
        <w:t xml:space="preserve">. </w:t>
      </w:r>
      <w:r>
        <w:t xml:space="preserve">Jeff will send a copy of results to membership </w:t>
      </w:r>
    </w:p>
    <w:p w14:paraId="049635B7" w14:textId="0E73FD26" w:rsidR="00FA1A0C" w:rsidRPr="00107794" w:rsidRDefault="00FA1A0C" w:rsidP="00FA1A0C">
      <w:pPr>
        <w:pStyle w:val="Heading1"/>
      </w:pPr>
      <w:r>
        <w:rPr>
          <w:lang w:val="en-CA"/>
        </w:rPr>
        <w:t>Information Items</w:t>
      </w:r>
    </w:p>
    <w:p w14:paraId="578A5434" w14:textId="50D6E3EA" w:rsidR="00C204F0" w:rsidRDefault="004D3169" w:rsidP="00C204F0">
      <w:pPr>
        <w:pStyle w:val="ListParagraph"/>
        <w:numPr>
          <w:ilvl w:val="0"/>
          <w:numId w:val="19"/>
        </w:numPr>
        <w:spacing w:before="0"/>
      </w:pPr>
      <w:r>
        <w:t>PL Pilot Days</w:t>
      </w:r>
    </w:p>
    <w:p w14:paraId="765B3E54" w14:textId="281FD742" w:rsidR="006E5963" w:rsidRDefault="005364FE" w:rsidP="004D3169">
      <w:pPr>
        <w:pStyle w:val="ListParagraph"/>
        <w:numPr>
          <w:ilvl w:val="1"/>
          <w:numId w:val="19"/>
        </w:numPr>
        <w:spacing w:before="0"/>
      </w:pPr>
      <w:r>
        <w:t>PSSC and parent focus groups are a little behind schedule</w:t>
      </w:r>
    </w:p>
    <w:p w14:paraId="23031925" w14:textId="1001A6CE" w:rsidR="006F5627" w:rsidRDefault="006F5627" w:rsidP="004D3169">
      <w:pPr>
        <w:pStyle w:val="ListParagraph"/>
        <w:numPr>
          <w:ilvl w:val="1"/>
          <w:numId w:val="19"/>
        </w:numPr>
        <w:spacing w:before="0"/>
      </w:pPr>
      <w:r>
        <w:t>On April 11</w:t>
      </w:r>
      <w:r w:rsidRPr="006F5627">
        <w:rPr>
          <w:vertAlign w:val="superscript"/>
        </w:rPr>
        <w:t>th</w:t>
      </w:r>
      <w:r>
        <w:t>, meeting with all pilot schools</w:t>
      </w:r>
      <w:r w:rsidR="00A21D44">
        <w:t>, Data NB</w:t>
      </w:r>
      <w:r w:rsidR="005C3931">
        <w:t xml:space="preserve"> noted there is a lot of data to review still</w:t>
      </w:r>
    </w:p>
    <w:p w14:paraId="071A81C1" w14:textId="2978FF8A" w:rsidR="00506D74" w:rsidRDefault="004D3169" w:rsidP="00744278">
      <w:pPr>
        <w:pStyle w:val="ListParagraph"/>
        <w:numPr>
          <w:ilvl w:val="1"/>
          <w:numId w:val="19"/>
        </w:numPr>
        <w:spacing w:before="0"/>
      </w:pPr>
      <w:r>
        <w:t>QMS Reads 2026</w:t>
      </w:r>
      <w:r w:rsidR="002A5ABD">
        <w:t xml:space="preserve"> - </w:t>
      </w:r>
      <w:r w:rsidR="00E21B76">
        <w:t>See above</w:t>
      </w:r>
    </w:p>
    <w:p w14:paraId="3D3D458D" w14:textId="38096257" w:rsidR="004D3169" w:rsidRDefault="004D3169" w:rsidP="004D3169">
      <w:pPr>
        <w:pStyle w:val="ListParagraph"/>
        <w:numPr>
          <w:ilvl w:val="0"/>
          <w:numId w:val="19"/>
        </w:numPr>
        <w:spacing w:before="0"/>
      </w:pPr>
      <w:r>
        <w:t>QMS School Connections</w:t>
      </w:r>
    </w:p>
    <w:p w14:paraId="2B507AB8" w14:textId="499CDCEB" w:rsidR="00CB04FF" w:rsidRDefault="00767C22" w:rsidP="00FE4EA2">
      <w:pPr>
        <w:pStyle w:val="ListParagraph"/>
        <w:numPr>
          <w:ilvl w:val="1"/>
          <w:numId w:val="19"/>
        </w:numPr>
        <w:spacing w:before="0"/>
      </w:pPr>
      <w:r>
        <w:t>School d</w:t>
      </w:r>
      <w:r w:rsidR="00423A96">
        <w:t>ance coming up in June</w:t>
      </w:r>
    </w:p>
    <w:p w14:paraId="210E5B03" w14:textId="25D1CED9" w:rsidR="00423A96" w:rsidRDefault="00423A96" w:rsidP="00FE4EA2">
      <w:pPr>
        <w:pStyle w:val="ListParagraph"/>
        <w:numPr>
          <w:ilvl w:val="1"/>
          <w:numId w:val="19"/>
        </w:numPr>
        <w:spacing w:before="0"/>
      </w:pPr>
      <w:r>
        <w:t xml:space="preserve">No further updates </w:t>
      </w:r>
      <w:proofErr w:type="gramStart"/>
      <w:r>
        <w:t>at this time</w:t>
      </w:r>
      <w:proofErr w:type="gramEnd"/>
    </w:p>
    <w:p w14:paraId="07F66786" w14:textId="430CEB53" w:rsidR="00796E80" w:rsidRDefault="00796E80" w:rsidP="00796E80">
      <w:pPr>
        <w:pStyle w:val="ListParagraph"/>
        <w:numPr>
          <w:ilvl w:val="0"/>
          <w:numId w:val="19"/>
        </w:numPr>
        <w:spacing w:before="0"/>
      </w:pPr>
      <w:r>
        <w:t>2026-27 Projections</w:t>
      </w:r>
    </w:p>
    <w:p w14:paraId="32C2B3D7" w14:textId="35A4E263" w:rsidR="00423A96" w:rsidRDefault="00423A96" w:rsidP="00423A96">
      <w:pPr>
        <w:pStyle w:val="ListParagraph"/>
        <w:numPr>
          <w:ilvl w:val="1"/>
          <w:numId w:val="19"/>
        </w:numPr>
        <w:spacing w:before="0"/>
      </w:pPr>
      <w:r>
        <w:t>Projecting 537 students for next year (</w:t>
      </w:r>
      <w:r w:rsidR="003340B1">
        <w:t xml:space="preserve">22 home rooms) which is on par </w:t>
      </w:r>
      <w:proofErr w:type="gramStart"/>
      <w:r w:rsidR="003340B1">
        <w:t>for</w:t>
      </w:r>
      <w:proofErr w:type="gramEnd"/>
      <w:r w:rsidR="003340B1">
        <w:t xml:space="preserve"> our average</w:t>
      </w:r>
    </w:p>
    <w:p w14:paraId="07897541" w14:textId="015537F0" w:rsidR="003340B1" w:rsidRDefault="003340B1" w:rsidP="00423A96">
      <w:pPr>
        <w:pStyle w:val="ListParagraph"/>
        <w:numPr>
          <w:ilvl w:val="1"/>
          <w:numId w:val="19"/>
        </w:numPr>
        <w:spacing w:before="0"/>
      </w:pPr>
      <w:r>
        <w:t>Numbers were initially a little low</w:t>
      </w:r>
      <w:r w:rsidR="00C01BD8">
        <w:t xml:space="preserve"> for grade 6 feeder schools, however, we have a number coming in from other origins</w:t>
      </w:r>
    </w:p>
    <w:p w14:paraId="51FADA99" w14:textId="32347252" w:rsidR="00152BFC" w:rsidRDefault="00F4273E" w:rsidP="00423A96">
      <w:pPr>
        <w:pStyle w:val="ListParagraph"/>
        <w:numPr>
          <w:ilvl w:val="1"/>
          <w:numId w:val="19"/>
        </w:numPr>
        <w:spacing w:before="0"/>
      </w:pPr>
      <w:r>
        <w:t>Three retirements are pending for next year, including vice-principal</w:t>
      </w:r>
    </w:p>
    <w:p w14:paraId="6503201C" w14:textId="46F172A7" w:rsidR="00EE4BA9" w:rsidRDefault="004F0549" w:rsidP="00423A96">
      <w:pPr>
        <w:pStyle w:val="ListParagraph"/>
        <w:numPr>
          <w:ilvl w:val="1"/>
          <w:numId w:val="19"/>
        </w:numPr>
        <w:spacing w:before="0"/>
      </w:pPr>
      <w:r>
        <w:t xml:space="preserve">Formula for guidance and </w:t>
      </w:r>
      <w:proofErr w:type="gramStart"/>
      <w:r>
        <w:t>resource</w:t>
      </w:r>
      <w:proofErr w:type="gramEnd"/>
      <w:r>
        <w:t xml:space="preserve"> will be adjusted</w:t>
      </w:r>
      <w:r w:rsidR="00D6413A">
        <w:t xml:space="preserve"> for next year to increase capacity</w:t>
      </w:r>
    </w:p>
    <w:p w14:paraId="18D6F064" w14:textId="4DB16FD2" w:rsidR="00967955" w:rsidRDefault="00967955" w:rsidP="00967955">
      <w:pPr>
        <w:pStyle w:val="ListParagraph"/>
        <w:numPr>
          <w:ilvl w:val="0"/>
          <w:numId w:val="19"/>
        </w:numPr>
        <w:spacing w:before="0"/>
      </w:pPr>
      <w:r>
        <w:t>40</w:t>
      </w:r>
      <w:r w:rsidRPr="00967955">
        <w:rPr>
          <w:vertAlign w:val="superscript"/>
        </w:rPr>
        <w:t>th</w:t>
      </w:r>
      <w:r>
        <w:t xml:space="preserve"> Anniversary of QMS</w:t>
      </w:r>
    </w:p>
    <w:p w14:paraId="613596A8" w14:textId="167AD08C" w:rsidR="00967955" w:rsidRDefault="00DC2CAA" w:rsidP="00967955">
      <w:pPr>
        <w:pStyle w:val="ListParagraph"/>
        <w:numPr>
          <w:ilvl w:val="1"/>
          <w:numId w:val="19"/>
        </w:numPr>
        <w:spacing w:before="0"/>
      </w:pPr>
      <w:r>
        <w:t>QMS turns 40 in 2026</w:t>
      </w:r>
    </w:p>
    <w:p w14:paraId="198F75B9" w14:textId="2418FBB5" w:rsidR="00DC2CAA" w:rsidRDefault="00DC2CAA" w:rsidP="00E03137">
      <w:pPr>
        <w:pStyle w:val="ListParagraph"/>
        <w:numPr>
          <w:ilvl w:val="1"/>
          <w:numId w:val="19"/>
        </w:numPr>
        <w:spacing w:before="0"/>
      </w:pPr>
      <w:r>
        <w:t>Next school year will look to celebrate this milestone, including with apparel</w:t>
      </w:r>
    </w:p>
    <w:p w14:paraId="241A9759" w14:textId="52DD80C6" w:rsidR="00AF3EDF" w:rsidRPr="00107794" w:rsidRDefault="008F270F" w:rsidP="00AF3EDF">
      <w:pPr>
        <w:pStyle w:val="Heading1"/>
      </w:pPr>
      <w:r>
        <w:rPr>
          <w:lang w:val="en-CA"/>
        </w:rPr>
        <w:t>Other PSSC Priorities: Discover QMS</w:t>
      </w:r>
    </w:p>
    <w:p w14:paraId="375BCD2A" w14:textId="177A2A7F" w:rsidR="00AF3EDF" w:rsidRDefault="00C33284" w:rsidP="00AF3EDF">
      <w:pPr>
        <w:pStyle w:val="ListParagraph"/>
        <w:numPr>
          <w:ilvl w:val="0"/>
          <w:numId w:val="30"/>
        </w:numPr>
        <w:spacing w:before="0"/>
      </w:pPr>
      <w:r>
        <w:t>This event is traditionally on the first Wednesday in June</w:t>
      </w:r>
      <w:r w:rsidR="00774C6F">
        <w:t xml:space="preserve"> (June 3</w:t>
      </w:r>
      <w:r w:rsidR="00774C6F" w:rsidRPr="00774C6F">
        <w:rPr>
          <w:vertAlign w:val="superscript"/>
        </w:rPr>
        <w:t>rd</w:t>
      </w:r>
      <w:r w:rsidR="00774C6F">
        <w:t xml:space="preserve">, 2026) from </w:t>
      </w:r>
      <w:r w:rsidR="00E21B76">
        <w:t>6-8pm</w:t>
      </w:r>
      <w:r>
        <w:t>.</w:t>
      </w:r>
    </w:p>
    <w:p w14:paraId="2450416B" w14:textId="512B4862" w:rsidR="00C33284" w:rsidRDefault="0013012A" w:rsidP="00AF3EDF">
      <w:pPr>
        <w:pStyle w:val="ListParagraph"/>
        <w:numPr>
          <w:ilvl w:val="0"/>
          <w:numId w:val="30"/>
        </w:numPr>
        <w:spacing w:before="0"/>
      </w:pPr>
      <w:r>
        <w:t xml:space="preserve">This has been very well attended </w:t>
      </w:r>
      <w:r w:rsidR="00350DC5">
        <w:t xml:space="preserve">in years past. </w:t>
      </w:r>
    </w:p>
    <w:p w14:paraId="39F1DF44" w14:textId="7D37EBDC" w:rsidR="003C2A4D" w:rsidRDefault="003C2A4D" w:rsidP="00AF3EDF">
      <w:pPr>
        <w:pStyle w:val="ListParagraph"/>
        <w:numPr>
          <w:ilvl w:val="0"/>
          <w:numId w:val="30"/>
        </w:numPr>
        <w:spacing w:before="0"/>
      </w:pPr>
      <w:r>
        <w:t>Plan to split the cost of snacks between School Connections/PSSC</w:t>
      </w:r>
      <w:r w:rsidR="00BE548F">
        <w:t xml:space="preserve">. </w:t>
      </w:r>
    </w:p>
    <w:p w14:paraId="3BECD918" w14:textId="730D8A0E" w:rsidR="00BE548F" w:rsidRDefault="00BE548F" w:rsidP="00AF3EDF">
      <w:pPr>
        <w:pStyle w:val="ListParagraph"/>
        <w:numPr>
          <w:ilvl w:val="0"/>
          <w:numId w:val="30"/>
        </w:numPr>
        <w:spacing w:before="0"/>
      </w:pPr>
      <w:r>
        <w:t>Motion to direct some of next FY budget toward this event</w:t>
      </w:r>
      <w:r w:rsidR="00317689">
        <w:t xml:space="preserve"> by Megan and seconded by Isabella. Motion carried.</w:t>
      </w:r>
    </w:p>
    <w:p w14:paraId="39503629" w14:textId="26824C27" w:rsidR="001A0E47" w:rsidRDefault="001A0E47" w:rsidP="001A0E47">
      <w:pPr>
        <w:pStyle w:val="Heading1"/>
      </w:pPr>
      <w:r>
        <w:t>Meeting Adjournment</w:t>
      </w:r>
      <w:r w:rsidR="009231D8">
        <w:t>:</w:t>
      </w:r>
    </w:p>
    <w:p w14:paraId="5A128579" w14:textId="657465B8" w:rsidR="00FE29D4" w:rsidRPr="002A5ABD" w:rsidRDefault="00524D50" w:rsidP="005E2230">
      <w:pPr>
        <w:pStyle w:val="ListParagraph"/>
        <w:numPr>
          <w:ilvl w:val="0"/>
          <w:numId w:val="26"/>
        </w:numPr>
        <w:rPr>
          <w:sz w:val="10"/>
          <w:szCs w:val="10"/>
        </w:rPr>
      </w:pPr>
      <w:r>
        <w:t xml:space="preserve">Motion to adjourn by </w:t>
      </w:r>
      <w:r w:rsidR="00824C98">
        <w:t>Monique</w:t>
      </w:r>
      <w:r w:rsidR="00AD781E">
        <w:t xml:space="preserve">, seconded by </w:t>
      </w:r>
      <w:r w:rsidR="00BE0710">
        <w:t>Rob</w:t>
      </w:r>
      <w:r w:rsidR="00AD781E">
        <w:t xml:space="preserve">. </w:t>
      </w:r>
      <w:r w:rsidR="00227072">
        <w:t xml:space="preserve">Meeting adjourned at </w:t>
      </w:r>
      <w:r w:rsidR="00AD781E">
        <w:t>7:0</w:t>
      </w:r>
      <w:r w:rsidR="00BE0710">
        <w:t>7</w:t>
      </w:r>
      <w:r w:rsidR="00227072">
        <w:t>pm.</w:t>
      </w:r>
    </w:p>
    <w:sectPr w:rsidR="00FE29D4" w:rsidRPr="002A5ABD">
      <w:footerReference w:type="defaul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67D7" w14:textId="77777777" w:rsidR="008F6AFA" w:rsidRDefault="008F6AFA">
      <w:r>
        <w:separator/>
      </w:r>
    </w:p>
  </w:endnote>
  <w:endnote w:type="continuationSeparator" w:id="0">
    <w:p w14:paraId="37923436" w14:textId="77777777" w:rsidR="008F6AFA" w:rsidRDefault="008F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E28A" w14:textId="77777777" w:rsidR="00FE576D" w:rsidRDefault="003B5FC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F5CF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3F7E4" w14:textId="77777777" w:rsidR="008F6AFA" w:rsidRDefault="008F6AFA">
      <w:r>
        <w:separator/>
      </w:r>
    </w:p>
  </w:footnote>
  <w:footnote w:type="continuationSeparator" w:id="0">
    <w:p w14:paraId="515146D3" w14:textId="77777777" w:rsidR="008F6AFA" w:rsidRDefault="008F6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0366153A"/>
    <w:multiLevelType w:val="hybridMultilevel"/>
    <w:tmpl w:val="268668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40C7518"/>
    <w:multiLevelType w:val="hybridMultilevel"/>
    <w:tmpl w:val="C8482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347B90"/>
    <w:multiLevelType w:val="hybridMultilevel"/>
    <w:tmpl w:val="60C27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7CA7636"/>
    <w:multiLevelType w:val="hybridMultilevel"/>
    <w:tmpl w:val="05D8A40A"/>
    <w:lvl w:ilvl="0" w:tplc="42285B1E">
      <w:start w:val="20"/>
      <w:numFmt w:val="bullet"/>
      <w:lvlText w:val="-"/>
      <w:lvlJc w:val="left"/>
      <w:pPr>
        <w:ind w:left="420" w:hanging="360"/>
      </w:pPr>
      <w:rPr>
        <w:rFonts w:ascii="Palatino Linotype" w:eastAsia="Times New Roman" w:hAnsi="Palatino Linotype" w:cs="Calibr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1598298D"/>
    <w:multiLevelType w:val="multilevel"/>
    <w:tmpl w:val="9DF8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7C2DF1"/>
    <w:multiLevelType w:val="hybridMultilevel"/>
    <w:tmpl w:val="4F981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F4D0E97"/>
    <w:multiLevelType w:val="hybridMultilevel"/>
    <w:tmpl w:val="CA2C731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D73BDE"/>
    <w:multiLevelType w:val="hybridMultilevel"/>
    <w:tmpl w:val="018EE6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F1D26"/>
    <w:multiLevelType w:val="hybridMultilevel"/>
    <w:tmpl w:val="246A4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23376"/>
    <w:multiLevelType w:val="hybridMultilevel"/>
    <w:tmpl w:val="A85C7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C44C3B"/>
    <w:multiLevelType w:val="hybridMultilevel"/>
    <w:tmpl w:val="769000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8802A2"/>
    <w:multiLevelType w:val="hybridMultilevel"/>
    <w:tmpl w:val="8EAC0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1416FE"/>
    <w:multiLevelType w:val="hybridMultilevel"/>
    <w:tmpl w:val="78B0906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30695"/>
    <w:multiLevelType w:val="hybridMultilevel"/>
    <w:tmpl w:val="63C4D2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BD365C"/>
    <w:multiLevelType w:val="hybridMultilevel"/>
    <w:tmpl w:val="23A01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5235A7"/>
    <w:multiLevelType w:val="hybridMultilevel"/>
    <w:tmpl w:val="12E8A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280567"/>
    <w:multiLevelType w:val="hybridMultilevel"/>
    <w:tmpl w:val="BB368568"/>
    <w:lvl w:ilvl="0" w:tplc="10090001">
      <w:start w:val="1"/>
      <w:numFmt w:val="bullet"/>
      <w:lvlText w:val=""/>
      <w:lvlJc w:val="left"/>
      <w:pPr>
        <w:ind w:left="56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6" w15:restartNumberingAfterBreak="0">
    <w:nsid w:val="55252F10"/>
    <w:multiLevelType w:val="hybridMultilevel"/>
    <w:tmpl w:val="E02C9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D016C"/>
    <w:multiLevelType w:val="hybridMultilevel"/>
    <w:tmpl w:val="4920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210418"/>
    <w:multiLevelType w:val="hybridMultilevel"/>
    <w:tmpl w:val="893C3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284108">
    <w:abstractNumId w:val="7"/>
  </w:num>
  <w:num w:numId="2" w16cid:durableId="1727757755">
    <w:abstractNumId w:val="6"/>
  </w:num>
  <w:num w:numId="3" w16cid:durableId="1263539078">
    <w:abstractNumId w:val="5"/>
  </w:num>
  <w:num w:numId="4" w16cid:durableId="146095906">
    <w:abstractNumId w:val="4"/>
  </w:num>
  <w:num w:numId="5" w16cid:durableId="373429879">
    <w:abstractNumId w:val="8"/>
  </w:num>
  <w:num w:numId="6" w16cid:durableId="1639533725">
    <w:abstractNumId w:val="3"/>
  </w:num>
  <w:num w:numId="7" w16cid:durableId="475756650">
    <w:abstractNumId w:val="2"/>
  </w:num>
  <w:num w:numId="8" w16cid:durableId="1093626610">
    <w:abstractNumId w:val="1"/>
  </w:num>
  <w:num w:numId="9" w16cid:durableId="1572348589">
    <w:abstractNumId w:val="0"/>
  </w:num>
  <w:num w:numId="10" w16cid:durableId="670528401">
    <w:abstractNumId w:val="28"/>
  </w:num>
  <w:num w:numId="11" w16cid:durableId="1165052671">
    <w:abstractNumId w:val="18"/>
  </w:num>
  <w:num w:numId="12" w16cid:durableId="1821313831">
    <w:abstractNumId w:val="17"/>
  </w:num>
  <w:num w:numId="13" w16cid:durableId="321155505">
    <w:abstractNumId w:val="13"/>
  </w:num>
  <w:num w:numId="14" w16cid:durableId="861166201">
    <w:abstractNumId w:val="16"/>
  </w:num>
  <w:num w:numId="15" w16cid:durableId="431437078">
    <w:abstractNumId w:val="29"/>
  </w:num>
  <w:num w:numId="16" w16cid:durableId="802963776">
    <w:abstractNumId w:val="9"/>
  </w:num>
  <w:num w:numId="17" w16cid:durableId="1338072327">
    <w:abstractNumId w:val="23"/>
  </w:num>
  <w:num w:numId="18" w16cid:durableId="2079017073">
    <w:abstractNumId w:val="27"/>
  </w:num>
  <w:num w:numId="19" w16cid:durableId="366878762">
    <w:abstractNumId w:val="20"/>
  </w:num>
  <w:num w:numId="20" w16cid:durableId="1971090157">
    <w:abstractNumId w:val="22"/>
  </w:num>
  <w:num w:numId="21" w16cid:durableId="1666739815">
    <w:abstractNumId w:val="21"/>
  </w:num>
  <w:num w:numId="22" w16cid:durableId="1890417999">
    <w:abstractNumId w:val="10"/>
  </w:num>
  <w:num w:numId="23" w16cid:durableId="2055690126">
    <w:abstractNumId w:val="15"/>
  </w:num>
  <w:num w:numId="24" w16cid:durableId="290937355">
    <w:abstractNumId w:val="12"/>
  </w:num>
  <w:num w:numId="25" w16cid:durableId="997196020">
    <w:abstractNumId w:val="25"/>
  </w:num>
  <w:num w:numId="26" w16cid:durableId="834757839">
    <w:abstractNumId w:val="14"/>
  </w:num>
  <w:num w:numId="27" w16cid:durableId="1287850491">
    <w:abstractNumId w:val="11"/>
  </w:num>
  <w:num w:numId="28" w16cid:durableId="810488011">
    <w:abstractNumId w:val="26"/>
  </w:num>
  <w:num w:numId="29" w16cid:durableId="366107531">
    <w:abstractNumId w:val="19"/>
  </w:num>
  <w:num w:numId="30" w16cid:durableId="719279538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60"/>
    <w:rsid w:val="00001114"/>
    <w:rsid w:val="00001455"/>
    <w:rsid w:val="00003781"/>
    <w:rsid w:val="00007230"/>
    <w:rsid w:val="00015B9A"/>
    <w:rsid w:val="00020AB1"/>
    <w:rsid w:val="000211B4"/>
    <w:rsid w:val="00022357"/>
    <w:rsid w:val="00023263"/>
    <w:rsid w:val="000250C2"/>
    <w:rsid w:val="00025AEA"/>
    <w:rsid w:val="0003293D"/>
    <w:rsid w:val="00032C0F"/>
    <w:rsid w:val="00035DED"/>
    <w:rsid w:val="00035EAC"/>
    <w:rsid w:val="00036539"/>
    <w:rsid w:val="00037AEC"/>
    <w:rsid w:val="00041AFB"/>
    <w:rsid w:val="00043583"/>
    <w:rsid w:val="00044DD2"/>
    <w:rsid w:val="0004645D"/>
    <w:rsid w:val="00046ADE"/>
    <w:rsid w:val="00057166"/>
    <w:rsid w:val="00061AF9"/>
    <w:rsid w:val="000636D9"/>
    <w:rsid w:val="00065FD7"/>
    <w:rsid w:val="0007055B"/>
    <w:rsid w:val="00071AE2"/>
    <w:rsid w:val="0007443F"/>
    <w:rsid w:val="000774F5"/>
    <w:rsid w:val="000777F0"/>
    <w:rsid w:val="00081D4D"/>
    <w:rsid w:val="00081E34"/>
    <w:rsid w:val="00084D98"/>
    <w:rsid w:val="0008682F"/>
    <w:rsid w:val="000A1893"/>
    <w:rsid w:val="000A1971"/>
    <w:rsid w:val="000A479E"/>
    <w:rsid w:val="000A57AC"/>
    <w:rsid w:val="000A6EDA"/>
    <w:rsid w:val="000A7E8B"/>
    <w:rsid w:val="000B0441"/>
    <w:rsid w:val="000B2C54"/>
    <w:rsid w:val="000B2FB5"/>
    <w:rsid w:val="000B4123"/>
    <w:rsid w:val="000B48CD"/>
    <w:rsid w:val="000B504E"/>
    <w:rsid w:val="000B6B9E"/>
    <w:rsid w:val="000B719D"/>
    <w:rsid w:val="000C234D"/>
    <w:rsid w:val="000C33D3"/>
    <w:rsid w:val="000C574E"/>
    <w:rsid w:val="000C5FFB"/>
    <w:rsid w:val="000D068B"/>
    <w:rsid w:val="000D1808"/>
    <w:rsid w:val="000D1B9D"/>
    <w:rsid w:val="000D36BB"/>
    <w:rsid w:val="000D3D81"/>
    <w:rsid w:val="000E09A1"/>
    <w:rsid w:val="000E1E0D"/>
    <w:rsid w:val="000E2995"/>
    <w:rsid w:val="000E4BE5"/>
    <w:rsid w:val="000F1496"/>
    <w:rsid w:val="000F21A5"/>
    <w:rsid w:val="000F3230"/>
    <w:rsid w:val="000F3FC0"/>
    <w:rsid w:val="000F5C99"/>
    <w:rsid w:val="000F5CF7"/>
    <w:rsid w:val="00101607"/>
    <w:rsid w:val="00101C95"/>
    <w:rsid w:val="00101FCE"/>
    <w:rsid w:val="00107794"/>
    <w:rsid w:val="00107EAF"/>
    <w:rsid w:val="00113C95"/>
    <w:rsid w:val="00114582"/>
    <w:rsid w:val="00114E18"/>
    <w:rsid w:val="0012077A"/>
    <w:rsid w:val="0012106D"/>
    <w:rsid w:val="00121E5C"/>
    <w:rsid w:val="00125918"/>
    <w:rsid w:val="0013012A"/>
    <w:rsid w:val="00134A9D"/>
    <w:rsid w:val="001359F8"/>
    <w:rsid w:val="001417FB"/>
    <w:rsid w:val="00151F3E"/>
    <w:rsid w:val="00152BFC"/>
    <w:rsid w:val="001532DD"/>
    <w:rsid w:val="00155733"/>
    <w:rsid w:val="0016202B"/>
    <w:rsid w:val="00162506"/>
    <w:rsid w:val="0016288B"/>
    <w:rsid w:val="00167C59"/>
    <w:rsid w:val="00171A0F"/>
    <w:rsid w:val="001727D0"/>
    <w:rsid w:val="00172F0B"/>
    <w:rsid w:val="001732C8"/>
    <w:rsid w:val="00174B95"/>
    <w:rsid w:val="00177B20"/>
    <w:rsid w:val="00180008"/>
    <w:rsid w:val="00180130"/>
    <w:rsid w:val="00182818"/>
    <w:rsid w:val="001862D6"/>
    <w:rsid w:val="00187FE8"/>
    <w:rsid w:val="001911F2"/>
    <w:rsid w:val="001949B2"/>
    <w:rsid w:val="00196A3E"/>
    <w:rsid w:val="001A0E47"/>
    <w:rsid w:val="001A2427"/>
    <w:rsid w:val="001A3428"/>
    <w:rsid w:val="001A60ED"/>
    <w:rsid w:val="001A6B6F"/>
    <w:rsid w:val="001B0D01"/>
    <w:rsid w:val="001B3936"/>
    <w:rsid w:val="001B63B7"/>
    <w:rsid w:val="001B7E15"/>
    <w:rsid w:val="001C217F"/>
    <w:rsid w:val="001D0FF5"/>
    <w:rsid w:val="001D15B1"/>
    <w:rsid w:val="001D190E"/>
    <w:rsid w:val="001D78F7"/>
    <w:rsid w:val="001E4328"/>
    <w:rsid w:val="001E4681"/>
    <w:rsid w:val="001E567C"/>
    <w:rsid w:val="001E5750"/>
    <w:rsid w:val="001F18D5"/>
    <w:rsid w:val="001F2D41"/>
    <w:rsid w:val="001F57E3"/>
    <w:rsid w:val="002033FD"/>
    <w:rsid w:val="00203D3C"/>
    <w:rsid w:val="0020435F"/>
    <w:rsid w:val="002054B6"/>
    <w:rsid w:val="0021327A"/>
    <w:rsid w:val="002141CC"/>
    <w:rsid w:val="00220CFA"/>
    <w:rsid w:val="00225990"/>
    <w:rsid w:val="00227072"/>
    <w:rsid w:val="00227861"/>
    <w:rsid w:val="00236CF3"/>
    <w:rsid w:val="0024218A"/>
    <w:rsid w:val="00242DCE"/>
    <w:rsid w:val="00243819"/>
    <w:rsid w:val="002440AF"/>
    <w:rsid w:val="002440BD"/>
    <w:rsid w:val="002456C5"/>
    <w:rsid w:val="002478F7"/>
    <w:rsid w:val="00253472"/>
    <w:rsid w:val="002537AD"/>
    <w:rsid w:val="0026008C"/>
    <w:rsid w:val="00264B56"/>
    <w:rsid w:val="00265CD3"/>
    <w:rsid w:val="0027093F"/>
    <w:rsid w:val="002750A7"/>
    <w:rsid w:val="0027679E"/>
    <w:rsid w:val="00277369"/>
    <w:rsid w:val="00281967"/>
    <w:rsid w:val="002831E1"/>
    <w:rsid w:val="00284832"/>
    <w:rsid w:val="00291069"/>
    <w:rsid w:val="00292909"/>
    <w:rsid w:val="002A2232"/>
    <w:rsid w:val="002A2B44"/>
    <w:rsid w:val="002A3FCB"/>
    <w:rsid w:val="002A4514"/>
    <w:rsid w:val="002A500A"/>
    <w:rsid w:val="002A5ABD"/>
    <w:rsid w:val="002B0E92"/>
    <w:rsid w:val="002B1C44"/>
    <w:rsid w:val="002B2FF3"/>
    <w:rsid w:val="002B6C50"/>
    <w:rsid w:val="002B6D09"/>
    <w:rsid w:val="002B735D"/>
    <w:rsid w:val="002B7822"/>
    <w:rsid w:val="002C0282"/>
    <w:rsid w:val="002C098C"/>
    <w:rsid w:val="002C27C1"/>
    <w:rsid w:val="002C773F"/>
    <w:rsid w:val="002C7DB3"/>
    <w:rsid w:val="002D2E6B"/>
    <w:rsid w:val="002D364E"/>
    <w:rsid w:val="002D3701"/>
    <w:rsid w:val="002E18A3"/>
    <w:rsid w:val="002E47A1"/>
    <w:rsid w:val="002E4F86"/>
    <w:rsid w:val="002E6665"/>
    <w:rsid w:val="002E797A"/>
    <w:rsid w:val="002F00AF"/>
    <w:rsid w:val="002F1BC1"/>
    <w:rsid w:val="002F28B6"/>
    <w:rsid w:val="002F344D"/>
    <w:rsid w:val="002F6D33"/>
    <w:rsid w:val="00300865"/>
    <w:rsid w:val="00300988"/>
    <w:rsid w:val="00301175"/>
    <w:rsid w:val="00303273"/>
    <w:rsid w:val="00306DBB"/>
    <w:rsid w:val="00307CFC"/>
    <w:rsid w:val="00310C3C"/>
    <w:rsid w:val="003113E3"/>
    <w:rsid w:val="00312476"/>
    <w:rsid w:val="00312A14"/>
    <w:rsid w:val="00313A00"/>
    <w:rsid w:val="003151C0"/>
    <w:rsid w:val="00316660"/>
    <w:rsid w:val="00317689"/>
    <w:rsid w:val="00321E7A"/>
    <w:rsid w:val="00322EB6"/>
    <w:rsid w:val="00324474"/>
    <w:rsid w:val="003340B1"/>
    <w:rsid w:val="003346FE"/>
    <w:rsid w:val="0033599C"/>
    <w:rsid w:val="00335EFE"/>
    <w:rsid w:val="00345C85"/>
    <w:rsid w:val="003465DE"/>
    <w:rsid w:val="00350DC5"/>
    <w:rsid w:val="00350E86"/>
    <w:rsid w:val="0035103D"/>
    <w:rsid w:val="00351F22"/>
    <w:rsid w:val="00357CBA"/>
    <w:rsid w:val="00357E21"/>
    <w:rsid w:val="003622BB"/>
    <w:rsid w:val="003642B8"/>
    <w:rsid w:val="00364815"/>
    <w:rsid w:val="00370993"/>
    <w:rsid w:val="00377360"/>
    <w:rsid w:val="00382B4D"/>
    <w:rsid w:val="00382C36"/>
    <w:rsid w:val="00383CC3"/>
    <w:rsid w:val="003865DC"/>
    <w:rsid w:val="003871FA"/>
    <w:rsid w:val="00392C61"/>
    <w:rsid w:val="003A0A27"/>
    <w:rsid w:val="003A36FB"/>
    <w:rsid w:val="003A46B9"/>
    <w:rsid w:val="003A75BF"/>
    <w:rsid w:val="003B19E1"/>
    <w:rsid w:val="003B5428"/>
    <w:rsid w:val="003B5F2A"/>
    <w:rsid w:val="003B5FCE"/>
    <w:rsid w:val="003C0AA5"/>
    <w:rsid w:val="003C2A4D"/>
    <w:rsid w:val="003C3D04"/>
    <w:rsid w:val="003D5184"/>
    <w:rsid w:val="003D540A"/>
    <w:rsid w:val="003D5A51"/>
    <w:rsid w:val="003E0397"/>
    <w:rsid w:val="003E068C"/>
    <w:rsid w:val="003E0A18"/>
    <w:rsid w:val="003E33EF"/>
    <w:rsid w:val="003E45AD"/>
    <w:rsid w:val="003E485A"/>
    <w:rsid w:val="003E4DFA"/>
    <w:rsid w:val="003F190C"/>
    <w:rsid w:val="003F1B7A"/>
    <w:rsid w:val="003F552F"/>
    <w:rsid w:val="003F597A"/>
    <w:rsid w:val="003F6824"/>
    <w:rsid w:val="003F7D76"/>
    <w:rsid w:val="00400774"/>
    <w:rsid w:val="00401CC9"/>
    <w:rsid w:val="00402E7E"/>
    <w:rsid w:val="00403AEB"/>
    <w:rsid w:val="00404A89"/>
    <w:rsid w:val="0040673C"/>
    <w:rsid w:val="00406980"/>
    <w:rsid w:val="00411286"/>
    <w:rsid w:val="004133C1"/>
    <w:rsid w:val="0041520A"/>
    <w:rsid w:val="00415708"/>
    <w:rsid w:val="00416222"/>
    <w:rsid w:val="00416626"/>
    <w:rsid w:val="00423A96"/>
    <w:rsid w:val="00424C5A"/>
    <w:rsid w:val="00424F9F"/>
    <w:rsid w:val="0043027A"/>
    <w:rsid w:val="00433E0D"/>
    <w:rsid w:val="00435446"/>
    <w:rsid w:val="00442B29"/>
    <w:rsid w:val="00445972"/>
    <w:rsid w:val="00447599"/>
    <w:rsid w:val="004510DA"/>
    <w:rsid w:val="00452674"/>
    <w:rsid w:val="00452986"/>
    <w:rsid w:val="00452E9C"/>
    <w:rsid w:val="0045555D"/>
    <w:rsid w:val="0045739C"/>
    <w:rsid w:val="00460CF6"/>
    <w:rsid w:val="00461835"/>
    <w:rsid w:val="00461C21"/>
    <w:rsid w:val="0046404D"/>
    <w:rsid w:val="00464D65"/>
    <w:rsid w:val="004753CE"/>
    <w:rsid w:val="004949A3"/>
    <w:rsid w:val="004A5BC4"/>
    <w:rsid w:val="004B3101"/>
    <w:rsid w:val="004B4CF7"/>
    <w:rsid w:val="004C4838"/>
    <w:rsid w:val="004C7463"/>
    <w:rsid w:val="004C7A51"/>
    <w:rsid w:val="004C7BE9"/>
    <w:rsid w:val="004D21CF"/>
    <w:rsid w:val="004D3169"/>
    <w:rsid w:val="004D3576"/>
    <w:rsid w:val="004E1635"/>
    <w:rsid w:val="004F0247"/>
    <w:rsid w:val="004F0549"/>
    <w:rsid w:val="004F4532"/>
    <w:rsid w:val="004F6B5F"/>
    <w:rsid w:val="00501AB6"/>
    <w:rsid w:val="00506A43"/>
    <w:rsid w:val="00506D74"/>
    <w:rsid w:val="00513544"/>
    <w:rsid w:val="00515F16"/>
    <w:rsid w:val="00516A07"/>
    <w:rsid w:val="00522449"/>
    <w:rsid w:val="00522697"/>
    <w:rsid w:val="00524D50"/>
    <w:rsid w:val="00525132"/>
    <w:rsid w:val="00530513"/>
    <w:rsid w:val="005333CA"/>
    <w:rsid w:val="005364FE"/>
    <w:rsid w:val="00542196"/>
    <w:rsid w:val="00543429"/>
    <w:rsid w:val="005600D9"/>
    <w:rsid w:val="00563AFF"/>
    <w:rsid w:val="00563B18"/>
    <w:rsid w:val="00564E74"/>
    <w:rsid w:val="00571833"/>
    <w:rsid w:val="00572A83"/>
    <w:rsid w:val="00576115"/>
    <w:rsid w:val="0058020D"/>
    <w:rsid w:val="0058206D"/>
    <w:rsid w:val="00585571"/>
    <w:rsid w:val="00587181"/>
    <w:rsid w:val="0058791D"/>
    <w:rsid w:val="00587B68"/>
    <w:rsid w:val="00591B3A"/>
    <w:rsid w:val="00592AE9"/>
    <w:rsid w:val="00594C9B"/>
    <w:rsid w:val="005969B1"/>
    <w:rsid w:val="005A7742"/>
    <w:rsid w:val="005B03DF"/>
    <w:rsid w:val="005B70C5"/>
    <w:rsid w:val="005C3931"/>
    <w:rsid w:val="005D2056"/>
    <w:rsid w:val="005D358B"/>
    <w:rsid w:val="005D5468"/>
    <w:rsid w:val="005D783C"/>
    <w:rsid w:val="005E0397"/>
    <w:rsid w:val="005E14DA"/>
    <w:rsid w:val="005E2E57"/>
    <w:rsid w:val="005E4207"/>
    <w:rsid w:val="005E7E75"/>
    <w:rsid w:val="005F0D51"/>
    <w:rsid w:val="005F2C46"/>
    <w:rsid w:val="005F5637"/>
    <w:rsid w:val="00605525"/>
    <w:rsid w:val="006060E9"/>
    <w:rsid w:val="00607ADA"/>
    <w:rsid w:val="00610640"/>
    <w:rsid w:val="00612A69"/>
    <w:rsid w:val="0061498C"/>
    <w:rsid w:val="00614E86"/>
    <w:rsid w:val="00630DE3"/>
    <w:rsid w:val="00632ED4"/>
    <w:rsid w:val="00636EF3"/>
    <w:rsid w:val="006403F7"/>
    <w:rsid w:val="0064682D"/>
    <w:rsid w:val="0064722A"/>
    <w:rsid w:val="00650138"/>
    <w:rsid w:val="00650F60"/>
    <w:rsid w:val="00651712"/>
    <w:rsid w:val="006534F7"/>
    <w:rsid w:val="00655209"/>
    <w:rsid w:val="00656CCA"/>
    <w:rsid w:val="00662916"/>
    <w:rsid w:val="006638B0"/>
    <w:rsid w:val="00663CDB"/>
    <w:rsid w:val="00667422"/>
    <w:rsid w:val="00671047"/>
    <w:rsid w:val="00677CE7"/>
    <w:rsid w:val="006810BD"/>
    <w:rsid w:val="00684306"/>
    <w:rsid w:val="006A3CCD"/>
    <w:rsid w:val="006A5E01"/>
    <w:rsid w:val="006A7E3A"/>
    <w:rsid w:val="006B063B"/>
    <w:rsid w:val="006B1E0B"/>
    <w:rsid w:val="006B2529"/>
    <w:rsid w:val="006B3F4F"/>
    <w:rsid w:val="006B409B"/>
    <w:rsid w:val="006B632A"/>
    <w:rsid w:val="006C4BA1"/>
    <w:rsid w:val="006C6F04"/>
    <w:rsid w:val="006C6F4E"/>
    <w:rsid w:val="006D1C28"/>
    <w:rsid w:val="006E05AB"/>
    <w:rsid w:val="006E4B7E"/>
    <w:rsid w:val="006E5963"/>
    <w:rsid w:val="006F1789"/>
    <w:rsid w:val="006F2DBE"/>
    <w:rsid w:val="006F5627"/>
    <w:rsid w:val="00704651"/>
    <w:rsid w:val="007115F9"/>
    <w:rsid w:val="00713FEA"/>
    <w:rsid w:val="007142E7"/>
    <w:rsid w:val="007173EB"/>
    <w:rsid w:val="00717F17"/>
    <w:rsid w:val="00725B08"/>
    <w:rsid w:val="00734F3F"/>
    <w:rsid w:val="00737A00"/>
    <w:rsid w:val="00745630"/>
    <w:rsid w:val="00746D98"/>
    <w:rsid w:val="007530D7"/>
    <w:rsid w:val="00754620"/>
    <w:rsid w:val="00762952"/>
    <w:rsid w:val="00762ED3"/>
    <w:rsid w:val="007638A6"/>
    <w:rsid w:val="007664F4"/>
    <w:rsid w:val="00767C22"/>
    <w:rsid w:val="00771371"/>
    <w:rsid w:val="00773720"/>
    <w:rsid w:val="00774146"/>
    <w:rsid w:val="00774C6F"/>
    <w:rsid w:val="00774D15"/>
    <w:rsid w:val="0077755B"/>
    <w:rsid w:val="007812B6"/>
    <w:rsid w:val="00784750"/>
    <w:rsid w:val="00784BAE"/>
    <w:rsid w:val="00786D8E"/>
    <w:rsid w:val="00790D97"/>
    <w:rsid w:val="00791B9C"/>
    <w:rsid w:val="00795E93"/>
    <w:rsid w:val="00796E80"/>
    <w:rsid w:val="007A02AC"/>
    <w:rsid w:val="007A2E37"/>
    <w:rsid w:val="007A42D1"/>
    <w:rsid w:val="007B52B1"/>
    <w:rsid w:val="007B5E1A"/>
    <w:rsid w:val="007C1DC9"/>
    <w:rsid w:val="007C3B0B"/>
    <w:rsid w:val="007C43CD"/>
    <w:rsid w:val="007D0D9F"/>
    <w:rsid w:val="007D1883"/>
    <w:rsid w:val="007D22E4"/>
    <w:rsid w:val="007D3D44"/>
    <w:rsid w:val="007D42E6"/>
    <w:rsid w:val="007D7AAB"/>
    <w:rsid w:val="007E0384"/>
    <w:rsid w:val="007E1384"/>
    <w:rsid w:val="007E41B6"/>
    <w:rsid w:val="007E443A"/>
    <w:rsid w:val="007F0026"/>
    <w:rsid w:val="007F127A"/>
    <w:rsid w:val="007F6563"/>
    <w:rsid w:val="00804732"/>
    <w:rsid w:val="00806278"/>
    <w:rsid w:val="00806393"/>
    <w:rsid w:val="008111DA"/>
    <w:rsid w:val="00811605"/>
    <w:rsid w:val="00812DF4"/>
    <w:rsid w:val="00820094"/>
    <w:rsid w:val="00822B3E"/>
    <w:rsid w:val="00822E1F"/>
    <w:rsid w:val="00823456"/>
    <w:rsid w:val="0082400C"/>
    <w:rsid w:val="00824B3F"/>
    <w:rsid w:val="00824C98"/>
    <w:rsid w:val="0082577D"/>
    <w:rsid w:val="008264FF"/>
    <w:rsid w:val="008271CB"/>
    <w:rsid w:val="00827EA0"/>
    <w:rsid w:val="00830A3B"/>
    <w:rsid w:val="008330EA"/>
    <w:rsid w:val="008337FD"/>
    <w:rsid w:val="00834939"/>
    <w:rsid w:val="00841AE4"/>
    <w:rsid w:val="00841B89"/>
    <w:rsid w:val="008421AE"/>
    <w:rsid w:val="008440DF"/>
    <w:rsid w:val="00845E0A"/>
    <w:rsid w:val="00847C6C"/>
    <w:rsid w:val="008520B6"/>
    <w:rsid w:val="00852461"/>
    <w:rsid w:val="008531CC"/>
    <w:rsid w:val="008544A0"/>
    <w:rsid w:val="0085541D"/>
    <w:rsid w:val="00862338"/>
    <w:rsid w:val="00862456"/>
    <w:rsid w:val="00864C36"/>
    <w:rsid w:val="008653FD"/>
    <w:rsid w:val="00866B8F"/>
    <w:rsid w:val="0087396C"/>
    <w:rsid w:val="00874023"/>
    <w:rsid w:val="008746C0"/>
    <w:rsid w:val="00877660"/>
    <w:rsid w:val="00877E5C"/>
    <w:rsid w:val="0088179D"/>
    <w:rsid w:val="00882089"/>
    <w:rsid w:val="00883FFD"/>
    <w:rsid w:val="00890274"/>
    <w:rsid w:val="00895BA5"/>
    <w:rsid w:val="00897232"/>
    <w:rsid w:val="008A36DE"/>
    <w:rsid w:val="008A5001"/>
    <w:rsid w:val="008C5566"/>
    <w:rsid w:val="008D1BA4"/>
    <w:rsid w:val="008D204B"/>
    <w:rsid w:val="008D390A"/>
    <w:rsid w:val="008D619B"/>
    <w:rsid w:val="008D6CA2"/>
    <w:rsid w:val="008D7763"/>
    <w:rsid w:val="008E1349"/>
    <w:rsid w:val="008E2F32"/>
    <w:rsid w:val="008E43AA"/>
    <w:rsid w:val="008F0F78"/>
    <w:rsid w:val="008F270F"/>
    <w:rsid w:val="008F3A1E"/>
    <w:rsid w:val="008F4487"/>
    <w:rsid w:val="008F58EF"/>
    <w:rsid w:val="008F6A29"/>
    <w:rsid w:val="008F6AFA"/>
    <w:rsid w:val="008F7748"/>
    <w:rsid w:val="00900A90"/>
    <w:rsid w:val="00904FBC"/>
    <w:rsid w:val="00905A19"/>
    <w:rsid w:val="00906029"/>
    <w:rsid w:val="009062D7"/>
    <w:rsid w:val="00906E70"/>
    <w:rsid w:val="0090782A"/>
    <w:rsid w:val="00907EA5"/>
    <w:rsid w:val="00910D79"/>
    <w:rsid w:val="00911E63"/>
    <w:rsid w:val="00912A3C"/>
    <w:rsid w:val="0091437A"/>
    <w:rsid w:val="00921203"/>
    <w:rsid w:val="009231D8"/>
    <w:rsid w:val="00923E32"/>
    <w:rsid w:val="00924C11"/>
    <w:rsid w:val="00935C36"/>
    <w:rsid w:val="00937D23"/>
    <w:rsid w:val="00940587"/>
    <w:rsid w:val="00940D3D"/>
    <w:rsid w:val="00942630"/>
    <w:rsid w:val="00955907"/>
    <w:rsid w:val="009579FE"/>
    <w:rsid w:val="00960141"/>
    <w:rsid w:val="009616A3"/>
    <w:rsid w:val="00967955"/>
    <w:rsid w:val="0097059B"/>
    <w:rsid w:val="00971D47"/>
    <w:rsid w:val="00974EAB"/>
    <w:rsid w:val="00976C60"/>
    <w:rsid w:val="009841C2"/>
    <w:rsid w:val="009903B9"/>
    <w:rsid w:val="009904E8"/>
    <w:rsid w:val="00991FBC"/>
    <w:rsid w:val="0099260F"/>
    <w:rsid w:val="009A18DB"/>
    <w:rsid w:val="009B5B3D"/>
    <w:rsid w:val="009B713B"/>
    <w:rsid w:val="009C1394"/>
    <w:rsid w:val="009C6CD0"/>
    <w:rsid w:val="009C7EE5"/>
    <w:rsid w:val="009D08E7"/>
    <w:rsid w:val="009D2C2D"/>
    <w:rsid w:val="009D38A2"/>
    <w:rsid w:val="009D44F3"/>
    <w:rsid w:val="009F3BA8"/>
    <w:rsid w:val="009F3E89"/>
    <w:rsid w:val="009F68DD"/>
    <w:rsid w:val="00A02686"/>
    <w:rsid w:val="00A02C58"/>
    <w:rsid w:val="00A05FB3"/>
    <w:rsid w:val="00A060EA"/>
    <w:rsid w:val="00A10A2B"/>
    <w:rsid w:val="00A11AE2"/>
    <w:rsid w:val="00A16815"/>
    <w:rsid w:val="00A21D44"/>
    <w:rsid w:val="00A2539A"/>
    <w:rsid w:val="00A26995"/>
    <w:rsid w:val="00A27421"/>
    <w:rsid w:val="00A364B1"/>
    <w:rsid w:val="00A364B7"/>
    <w:rsid w:val="00A36AE7"/>
    <w:rsid w:val="00A456E4"/>
    <w:rsid w:val="00A45863"/>
    <w:rsid w:val="00A47624"/>
    <w:rsid w:val="00A47FF2"/>
    <w:rsid w:val="00A5261E"/>
    <w:rsid w:val="00A53960"/>
    <w:rsid w:val="00A53DDE"/>
    <w:rsid w:val="00A53E41"/>
    <w:rsid w:val="00A548A6"/>
    <w:rsid w:val="00A57199"/>
    <w:rsid w:val="00A611B2"/>
    <w:rsid w:val="00A6226A"/>
    <w:rsid w:val="00A66790"/>
    <w:rsid w:val="00A66FC1"/>
    <w:rsid w:val="00A670D8"/>
    <w:rsid w:val="00A81004"/>
    <w:rsid w:val="00A84F8F"/>
    <w:rsid w:val="00A87A96"/>
    <w:rsid w:val="00A926D1"/>
    <w:rsid w:val="00A959C9"/>
    <w:rsid w:val="00A9667F"/>
    <w:rsid w:val="00AA2FAF"/>
    <w:rsid w:val="00AA3E88"/>
    <w:rsid w:val="00AA70DA"/>
    <w:rsid w:val="00AA7F29"/>
    <w:rsid w:val="00AB3E35"/>
    <w:rsid w:val="00AB7992"/>
    <w:rsid w:val="00AB7ED0"/>
    <w:rsid w:val="00AC6A2B"/>
    <w:rsid w:val="00AD01BF"/>
    <w:rsid w:val="00AD651D"/>
    <w:rsid w:val="00AD6CF1"/>
    <w:rsid w:val="00AD781E"/>
    <w:rsid w:val="00AE4442"/>
    <w:rsid w:val="00AE4B59"/>
    <w:rsid w:val="00AE7948"/>
    <w:rsid w:val="00AF3EDF"/>
    <w:rsid w:val="00AF5CE9"/>
    <w:rsid w:val="00AF6E46"/>
    <w:rsid w:val="00AF7D66"/>
    <w:rsid w:val="00B0014F"/>
    <w:rsid w:val="00B00A78"/>
    <w:rsid w:val="00B02CD9"/>
    <w:rsid w:val="00B10549"/>
    <w:rsid w:val="00B10A4B"/>
    <w:rsid w:val="00B15AEF"/>
    <w:rsid w:val="00B17EF3"/>
    <w:rsid w:val="00B313C3"/>
    <w:rsid w:val="00B31F2D"/>
    <w:rsid w:val="00B3499C"/>
    <w:rsid w:val="00B35833"/>
    <w:rsid w:val="00B37DE7"/>
    <w:rsid w:val="00B40153"/>
    <w:rsid w:val="00B40704"/>
    <w:rsid w:val="00B410CC"/>
    <w:rsid w:val="00B47E00"/>
    <w:rsid w:val="00B512BF"/>
    <w:rsid w:val="00B51540"/>
    <w:rsid w:val="00B51AD7"/>
    <w:rsid w:val="00B51FC5"/>
    <w:rsid w:val="00B53177"/>
    <w:rsid w:val="00B63060"/>
    <w:rsid w:val="00B64DD3"/>
    <w:rsid w:val="00B71C14"/>
    <w:rsid w:val="00B75AF4"/>
    <w:rsid w:val="00B76354"/>
    <w:rsid w:val="00B76455"/>
    <w:rsid w:val="00B767C4"/>
    <w:rsid w:val="00B817C9"/>
    <w:rsid w:val="00B86298"/>
    <w:rsid w:val="00B96EB4"/>
    <w:rsid w:val="00B97CD9"/>
    <w:rsid w:val="00BA29D0"/>
    <w:rsid w:val="00BA563C"/>
    <w:rsid w:val="00BB0CC4"/>
    <w:rsid w:val="00BB3171"/>
    <w:rsid w:val="00BB4D91"/>
    <w:rsid w:val="00BC5B68"/>
    <w:rsid w:val="00BD07D5"/>
    <w:rsid w:val="00BD2732"/>
    <w:rsid w:val="00BD2B52"/>
    <w:rsid w:val="00BD59C8"/>
    <w:rsid w:val="00BD5A12"/>
    <w:rsid w:val="00BD795D"/>
    <w:rsid w:val="00BD7EBD"/>
    <w:rsid w:val="00BE0710"/>
    <w:rsid w:val="00BE3EFE"/>
    <w:rsid w:val="00BE548F"/>
    <w:rsid w:val="00BE66AD"/>
    <w:rsid w:val="00BE7838"/>
    <w:rsid w:val="00BF4155"/>
    <w:rsid w:val="00BF4C5F"/>
    <w:rsid w:val="00BF5A6A"/>
    <w:rsid w:val="00BF6F51"/>
    <w:rsid w:val="00C00356"/>
    <w:rsid w:val="00C00D1B"/>
    <w:rsid w:val="00C01605"/>
    <w:rsid w:val="00C01BD8"/>
    <w:rsid w:val="00C04B20"/>
    <w:rsid w:val="00C05CAF"/>
    <w:rsid w:val="00C06E36"/>
    <w:rsid w:val="00C10F19"/>
    <w:rsid w:val="00C11941"/>
    <w:rsid w:val="00C202F0"/>
    <w:rsid w:val="00C204F0"/>
    <w:rsid w:val="00C207C1"/>
    <w:rsid w:val="00C23FBE"/>
    <w:rsid w:val="00C31DD3"/>
    <w:rsid w:val="00C33284"/>
    <w:rsid w:val="00C4113F"/>
    <w:rsid w:val="00C41E6E"/>
    <w:rsid w:val="00C42D03"/>
    <w:rsid w:val="00C51C44"/>
    <w:rsid w:val="00C54681"/>
    <w:rsid w:val="00C6063E"/>
    <w:rsid w:val="00C63D72"/>
    <w:rsid w:val="00C66070"/>
    <w:rsid w:val="00C67E27"/>
    <w:rsid w:val="00C70236"/>
    <w:rsid w:val="00C7348C"/>
    <w:rsid w:val="00C7447B"/>
    <w:rsid w:val="00C7541A"/>
    <w:rsid w:val="00C755D8"/>
    <w:rsid w:val="00C75D75"/>
    <w:rsid w:val="00C76CDF"/>
    <w:rsid w:val="00C83ECD"/>
    <w:rsid w:val="00C86AF6"/>
    <w:rsid w:val="00C91E3C"/>
    <w:rsid w:val="00C923D4"/>
    <w:rsid w:val="00C92828"/>
    <w:rsid w:val="00C94159"/>
    <w:rsid w:val="00C97B95"/>
    <w:rsid w:val="00CA344F"/>
    <w:rsid w:val="00CA3CC2"/>
    <w:rsid w:val="00CA46C3"/>
    <w:rsid w:val="00CA682F"/>
    <w:rsid w:val="00CA7F72"/>
    <w:rsid w:val="00CA7F93"/>
    <w:rsid w:val="00CB00D6"/>
    <w:rsid w:val="00CB04FF"/>
    <w:rsid w:val="00CB0A33"/>
    <w:rsid w:val="00CC3782"/>
    <w:rsid w:val="00CC6B94"/>
    <w:rsid w:val="00CC700B"/>
    <w:rsid w:val="00CD331F"/>
    <w:rsid w:val="00CD35BF"/>
    <w:rsid w:val="00CE029D"/>
    <w:rsid w:val="00CE07A4"/>
    <w:rsid w:val="00CE1FF9"/>
    <w:rsid w:val="00CE22DF"/>
    <w:rsid w:val="00CE41FE"/>
    <w:rsid w:val="00D07238"/>
    <w:rsid w:val="00D119B7"/>
    <w:rsid w:val="00D251CD"/>
    <w:rsid w:val="00D25410"/>
    <w:rsid w:val="00D26AED"/>
    <w:rsid w:val="00D27FA9"/>
    <w:rsid w:val="00D323EA"/>
    <w:rsid w:val="00D4227E"/>
    <w:rsid w:val="00D42884"/>
    <w:rsid w:val="00D50D21"/>
    <w:rsid w:val="00D53AD5"/>
    <w:rsid w:val="00D57ABB"/>
    <w:rsid w:val="00D60AC4"/>
    <w:rsid w:val="00D63A6C"/>
    <w:rsid w:val="00D6413A"/>
    <w:rsid w:val="00D67BA9"/>
    <w:rsid w:val="00D700F3"/>
    <w:rsid w:val="00D70BD9"/>
    <w:rsid w:val="00D76A85"/>
    <w:rsid w:val="00D779F1"/>
    <w:rsid w:val="00D846C3"/>
    <w:rsid w:val="00D8551B"/>
    <w:rsid w:val="00D92B17"/>
    <w:rsid w:val="00D96624"/>
    <w:rsid w:val="00DA3F12"/>
    <w:rsid w:val="00DA67E8"/>
    <w:rsid w:val="00DB1A83"/>
    <w:rsid w:val="00DB39B6"/>
    <w:rsid w:val="00DC10A4"/>
    <w:rsid w:val="00DC1F90"/>
    <w:rsid w:val="00DC22B1"/>
    <w:rsid w:val="00DC2CAA"/>
    <w:rsid w:val="00DC75C6"/>
    <w:rsid w:val="00DC7B7B"/>
    <w:rsid w:val="00DD22A4"/>
    <w:rsid w:val="00DD2F14"/>
    <w:rsid w:val="00DD5719"/>
    <w:rsid w:val="00DE4E03"/>
    <w:rsid w:val="00DE7795"/>
    <w:rsid w:val="00DF1D29"/>
    <w:rsid w:val="00DF7DDE"/>
    <w:rsid w:val="00E005D6"/>
    <w:rsid w:val="00E0292C"/>
    <w:rsid w:val="00E03137"/>
    <w:rsid w:val="00E058ED"/>
    <w:rsid w:val="00E06CD2"/>
    <w:rsid w:val="00E06E02"/>
    <w:rsid w:val="00E12B0C"/>
    <w:rsid w:val="00E1572F"/>
    <w:rsid w:val="00E21B76"/>
    <w:rsid w:val="00E25E56"/>
    <w:rsid w:val="00E3018E"/>
    <w:rsid w:val="00E344F1"/>
    <w:rsid w:val="00E36799"/>
    <w:rsid w:val="00E400F5"/>
    <w:rsid w:val="00E406BD"/>
    <w:rsid w:val="00E406FB"/>
    <w:rsid w:val="00E442BD"/>
    <w:rsid w:val="00E51419"/>
    <w:rsid w:val="00E528C6"/>
    <w:rsid w:val="00E577CE"/>
    <w:rsid w:val="00E5795D"/>
    <w:rsid w:val="00E60A93"/>
    <w:rsid w:val="00E65A16"/>
    <w:rsid w:val="00E719AC"/>
    <w:rsid w:val="00E71DA7"/>
    <w:rsid w:val="00E73201"/>
    <w:rsid w:val="00E745DE"/>
    <w:rsid w:val="00E770FC"/>
    <w:rsid w:val="00E905BD"/>
    <w:rsid w:val="00E90E64"/>
    <w:rsid w:val="00E92CB8"/>
    <w:rsid w:val="00E93F55"/>
    <w:rsid w:val="00E94524"/>
    <w:rsid w:val="00E949E8"/>
    <w:rsid w:val="00E97BDA"/>
    <w:rsid w:val="00EA1F6D"/>
    <w:rsid w:val="00EA1F9C"/>
    <w:rsid w:val="00EA32A1"/>
    <w:rsid w:val="00EC10C2"/>
    <w:rsid w:val="00EC18B8"/>
    <w:rsid w:val="00EC547F"/>
    <w:rsid w:val="00EC743D"/>
    <w:rsid w:val="00ED3EEA"/>
    <w:rsid w:val="00ED7430"/>
    <w:rsid w:val="00EE4BA9"/>
    <w:rsid w:val="00EF15E4"/>
    <w:rsid w:val="00EF5552"/>
    <w:rsid w:val="00EF7C55"/>
    <w:rsid w:val="00F06980"/>
    <w:rsid w:val="00F06CD1"/>
    <w:rsid w:val="00F07D39"/>
    <w:rsid w:val="00F105B9"/>
    <w:rsid w:val="00F12BFD"/>
    <w:rsid w:val="00F15683"/>
    <w:rsid w:val="00F161B6"/>
    <w:rsid w:val="00F201B0"/>
    <w:rsid w:val="00F21C88"/>
    <w:rsid w:val="00F243BF"/>
    <w:rsid w:val="00F2515D"/>
    <w:rsid w:val="00F302BB"/>
    <w:rsid w:val="00F310D3"/>
    <w:rsid w:val="00F3489B"/>
    <w:rsid w:val="00F4037E"/>
    <w:rsid w:val="00F4273E"/>
    <w:rsid w:val="00F47C59"/>
    <w:rsid w:val="00F5267E"/>
    <w:rsid w:val="00F551CB"/>
    <w:rsid w:val="00F569E7"/>
    <w:rsid w:val="00F57D3E"/>
    <w:rsid w:val="00F60326"/>
    <w:rsid w:val="00F61640"/>
    <w:rsid w:val="00F6175C"/>
    <w:rsid w:val="00F637F7"/>
    <w:rsid w:val="00F64492"/>
    <w:rsid w:val="00F6501D"/>
    <w:rsid w:val="00F65477"/>
    <w:rsid w:val="00F66069"/>
    <w:rsid w:val="00F677A9"/>
    <w:rsid w:val="00F678DB"/>
    <w:rsid w:val="00F7025D"/>
    <w:rsid w:val="00F70DCC"/>
    <w:rsid w:val="00F710E1"/>
    <w:rsid w:val="00F71ED9"/>
    <w:rsid w:val="00F732D6"/>
    <w:rsid w:val="00F9136A"/>
    <w:rsid w:val="00F9166F"/>
    <w:rsid w:val="00F91A62"/>
    <w:rsid w:val="00F925B9"/>
    <w:rsid w:val="00F95426"/>
    <w:rsid w:val="00F963CC"/>
    <w:rsid w:val="00FA0E43"/>
    <w:rsid w:val="00FA106C"/>
    <w:rsid w:val="00FA1A0C"/>
    <w:rsid w:val="00FA249E"/>
    <w:rsid w:val="00FA2BA4"/>
    <w:rsid w:val="00FB29D8"/>
    <w:rsid w:val="00FB4661"/>
    <w:rsid w:val="00FB4A10"/>
    <w:rsid w:val="00FC1DA0"/>
    <w:rsid w:val="00FD130B"/>
    <w:rsid w:val="00FD13EE"/>
    <w:rsid w:val="00FD279D"/>
    <w:rsid w:val="00FD6A50"/>
    <w:rsid w:val="00FE0603"/>
    <w:rsid w:val="00FE152A"/>
    <w:rsid w:val="00FE22EB"/>
    <w:rsid w:val="00FE291E"/>
    <w:rsid w:val="00FE29D4"/>
    <w:rsid w:val="00FE4EA2"/>
    <w:rsid w:val="00FE54C7"/>
    <w:rsid w:val="00FE576D"/>
    <w:rsid w:val="00FF195B"/>
    <w:rsid w:val="00FF229C"/>
    <w:rsid w:val="00FF2CAA"/>
    <w:rsid w:val="00FF368D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508CF6"/>
  <w15:docId w15:val="{97537BFC-66BC-42FF-AF91-FD5DBE21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815"/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146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883FFD"/>
    <w:pPr>
      <w:outlineLvl w:val="1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before="40" w:after="80"/>
      <w:outlineLvl w:val="4"/>
    </w:pPr>
    <w:rPr>
      <w:rFonts w:asciiTheme="majorHAnsi" w:eastAsiaTheme="majorEastAsia" w:hAnsiTheme="majorHAnsi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883FFD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173EB"/>
    <w:rPr>
      <w:szCs w:val="21"/>
    </w:rPr>
  </w:style>
  <w:style w:type="paragraph" w:styleId="Title">
    <w:name w:val="Title"/>
    <w:basedOn w:val="Normal"/>
    <w:uiPriority w:val="1"/>
    <w:qFormat/>
    <w:rsid w:val="00435446"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customStyle="1" w:styleId="ListTable6Colorful1">
    <w:name w:val="List Table 6 Colorful1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pPr>
      <w:numPr>
        <w:numId w:val="10"/>
      </w:numPr>
      <w:contextualSpacing/>
    </w:pPr>
  </w:style>
  <w:style w:type="paragraph" w:styleId="Subtitle">
    <w:name w:val="Subtitle"/>
    <w:basedOn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536142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173EB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74146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74146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customStyle="1" w:styleId="GridTable1Light1">
    <w:name w:val="Grid Table 1 Light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FCB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7414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customStyle="1" w:styleId="PlainTable11">
    <w:name w:val="Plain Table 1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64815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03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artlett.KWCC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C456245D534207BD3C15AA999AD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3E8A8-A508-48A3-9F32-89B68AB484A7}"/>
      </w:docPartPr>
      <w:docPartBody>
        <w:p w:rsidR="00E24ADF" w:rsidRDefault="00A60E85">
          <w:pPr>
            <w:pStyle w:val="21C456245D534207BD3C15AA999AD143"/>
          </w:pPr>
          <w:r w:rsidRPr="00435446">
            <w:t>Minutes</w:t>
          </w:r>
        </w:p>
      </w:docPartBody>
    </w:docPart>
    <w:docPart>
      <w:docPartPr>
        <w:name w:val="51CA41B583D54F159A64E7867E575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FAE3C-9A05-4E54-9E4D-D60C9F5FCF69}"/>
      </w:docPartPr>
      <w:docPartBody>
        <w:p w:rsidR="00E24ADF" w:rsidRDefault="00A60E85">
          <w:pPr>
            <w:pStyle w:val="51CA41B583D54F159A64E7867E57520F"/>
          </w:pPr>
          <w:r w:rsidRPr="00AB3E35">
            <w:rPr>
              <w:rStyle w:val="IntenseEmphasis"/>
            </w:rPr>
            <w:t>Date | time</w:t>
          </w:r>
        </w:p>
      </w:docPartBody>
    </w:docPart>
    <w:docPart>
      <w:docPartPr>
        <w:name w:val="B155093B0CFB4E8B9D187A80F67A8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3157A-4D6A-422C-8CB3-169497B8A755}"/>
      </w:docPartPr>
      <w:docPartBody>
        <w:p w:rsidR="00E24ADF" w:rsidRDefault="00A60E85">
          <w:pPr>
            <w:pStyle w:val="B155093B0CFB4E8B9D187A80F67A8698"/>
          </w:pPr>
          <w:r>
            <w:t>In Attendance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35769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E85"/>
    <w:rsid w:val="00002102"/>
    <w:rsid w:val="00035EAC"/>
    <w:rsid w:val="00065FD7"/>
    <w:rsid w:val="000B719D"/>
    <w:rsid w:val="00163317"/>
    <w:rsid w:val="001740E3"/>
    <w:rsid w:val="00212E7B"/>
    <w:rsid w:val="002A2232"/>
    <w:rsid w:val="002C27C1"/>
    <w:rsid w:val="002D2E6B"/>
    <w:rsid w:val="00325B79"/>
    <w:rsid w:val="0033599C"/>
    <w:rsid w:val="0042600D"/>
    <w:rsid w:val="00597AAE"/>
    <w:rsid w:val="005E2E57"/>
    <w:rsid w:val="006875F9"/>
    <w:rsid w:val="006A7E3A"/>
    <w:rsid w:val="007A02AC"/>
    <w:rsid w:val="007E0384"/>
    <w:rsid w:val="00822E1F"/>
    <w:rsid w:val="008520B6"/>
    <w:rsid w:val="0090127D"/>
    <w:rsid w:val="009E3B0F"/>
    <w:rsid w:val="00A45863"/>
    <w:rsid w:val="00A60E85"/>
    <w:rsid w:val="00A836D2"/>
    <w:rsid w:val="00B512BF"/>
    <w:rsid w:val="00BA6693"/>
    <w:rsid w:val="00BB4F1C"/>
    <w:rsid w:val="00CA6554"/>
    <w:rsid w:val="00D14472"/>
    <w:rsid w:val="00D92B17"/>
    <w:rsid w:val="00DD4A29"/>
    <w:rsid w:val="00E24ADF"/>
    <w:rsid w:val="00E442BD"/>
    <w:rsid w:val="00E71DA7"/>
    <w:rsid w:val="00F62DFF"/>
    <w:rsid w:val="00F637F7"/>
    <w:rsid w:val="00F86E33"/>
    <w:rsid w:val="00FA3FCF"/>
    <w:rsid w:val="00FF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C456245D534207BD3C15AA999AD143">
    <w:name w:val="21C456245D534207BD3C15AA999AD143"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0340D" w:themeColor="accent2" w:themeShade="80"/>
    </w:rPr>
  </w:style>
  <w:style w:type="paragraph" w:customStyle="1" w:styleId="51CA41B583D54F159A64E7867E57520F">
    <w:name w:val="51CA41B583D54F159A64E7867E57520F"/>
  </w:style>
  <w:style w:type="paragraph" w:customStyle="1" w:styleId="B155093B0CFB4E8B9D187A80F67A8698">
    <w:name w:val="B155093B0CFB4E8B9D187A80F67A8698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00" w:after="100" w:line="240" w:lineRule="auto"/>
      <w:contextualSpacing/>
    </w:pPr>
    <w:rPr>
      <w:szCs w:val="21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5B1B8-4045-4AFF-8249-B02DB66E9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3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Bayshore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 Bartlett</dc:creator>
  <cp:lastModifiedBy>Nelson, Jeff  (ASD-S)</cp:lastModifiedBy>
  <cp:revision>5</cp:revision>
  <dcterms:created xsi:type="dcterms:W3CDTF">2026-04-28T13:16:00Z</dcterms:created>
  <dcterms:modified xsi:type="dcterms:W3CDTF">2026-10-19T16:13:00Z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1f426e44-696a-45d8-8024-11ece765daa1_Enabled">
    <vt:lpwstr>true</vt:lpwstr>
  </property>
  <property fmtid="{D5CDD505-2E9C-101B-9397-08002B2CF9AE}" pid="4" name="MSIP_Label_1f426e44-696a-45d8-8024-11ece765daa1_SetDate">
    <vt:lpwstr>2024-01-08T20:03:12Z</vt:lpwstr>
  </property>
  <property fmtid="{D5CDD505-2E9C-101B-9397-08002B2CF9AE}" pid="5" name="MSIP_Label_1f426e44-696a-45d8-8024-11ece765daa1_Method">
    <vt:lpwstr>Standard</vt:lpwstr>
  </property>
  <property fmtid="{D5CDD505-2E9C-101B-9397-08002B2CF9AE}" pid="6" name="MSIP_Label_1f426e44-696a-45d8-8024-11ece765daa1_Name">
    <vt:lpwstr>Public</vt:lpwstr>
  </property>
  <property fmtid="{D5CDD505-2E9C-101B-9397-08002B2CF9AE}" pid="7" name="MSIP_Label_1f426e44-696a-45d8-8024-11ece765daa1_SiteId">
    <vt:lpwstr>ca9ec20c-7245-4c18-ac05-f19044f02207</vt:lpwstr>
  </property>
  <property fmtid="{D5CDD505-2E9C-101B-9397-08002B2CF9AE}" pid="8" name="MSIP_Label_1f426e44-696a-45d8-8024-11ece765daa1_ActionId">
    <vt:lpwstr>c2b18bcc-97ba-4a49-a756-833eff582ffa</vt:lpwstr>
  </property>
  <property fmtid="{D5CDD505-2E9C-101B-9397-08002B2CF9AE}" pid="9" name="MSIP_Label_1f426e44-696a-45d8-8024-11ece765daa1_ContentBits">
    <vt:lpwstr>0</vt:lpwstr>
  </property>
</Properties>
</file>